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3587D">
              <w:rPr>
                <w:rFonts w:ascii="Arial" w:hAnsi="Arial"/>
                <w:noProof/>
              </w:rPr>
              <w:t>mercredi 16 septembre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04C4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</w:t>
            </w:r>
          </w:p>
          <w:p w:rsidR="0015688F" w:rsidRDefault="00304C4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Bel Air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04C43" w:rsidP="00304C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04C4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4C43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304C43"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04C4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04C4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04C43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304C43">
        <w:rPr>
          <w:rFonts w:ascii="Arial" w:hAnsi="Arial"/>
          <w:bCs/>
        </w:rPr>
        <w:t>Dimitri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04C43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04C43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304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23587D" w:rsidRDefault="0023587D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4C4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4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04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4C43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304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587D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4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04C4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4C43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304C4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587D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5EF" w:rsidRDefault="003175EF">
      <w:r>
        <w:separator/>
      </w:r>
    </w:p>
  </w:endnote>
  <w:endnote w:type="continuationSeparator" w:id="0">
    <w:p w:rsidR="003175EF" w:rsidRDefault="0031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5EF" w:rsidRDefault="003175EF">
      <w:r>
        <w:separator/>
      </w:r>
    </w:p>
  </w:footnote>
  <w:footnote w:type="continuationSeparator" w:id="0">
    <w:p w:rsidR="003175EF" w:rsidRDefault="00317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5EF"/>
    <w:rsid w:val="000325F5"/>
    <w:rsid w:val="0015688F"/>
    <w:rsid w:val="0023587D"/>
    <w:rsid w:val="00243875"/>
    <w:rsid w:val="00280E8D"/>
    <w:rsid w:val="00304C43"/>
    <w:rsid w:val="003175EF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7F7DA-0A4C-4F57-80EE-B7F24623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67</TotalTime>
  <Pages>4</Pages>
  <Words>772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2015-09-16T07:28:00Z</cp:lastPrinted>
  <dcterms:created xsi:type="dcterms:W3CDTF">2015-09-16T07:28:00Z</dcterms:created>
  <dcterms:modified xsi:type="dcterms:W3CDTF">2015-09-16T08:34:00Z</dcterms:modified>
</cp:coreProperties>
</file>