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A6F2A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4147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DEUMIER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Sylvie</w:t>
            </w:r>
          </w:p>
          <w:p w:rsidR="00D84DE5" w:rsidRDefault="008414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Jardins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41478" w:rsidP="008414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4147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4147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4147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Sylvie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1478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147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414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 La Motte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</w:t>
      </w:r>
      <w:bookmarkStart w:id="0" w:name="_GoBack"/>
      <w:bookmarkEnd w:id="0"/>
      <w:r>
        <w:rPr>
          <w:rFonts w:ascii="Arial" w:hAnsi="Arial"/>
          <w:bCs/>
        </w:rPr>
        <w:t>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6F2A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841478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414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 La Motte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6F2A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E01" w:rsidRDefault="00FA0E01">
      <w:r>
        <w:separator/>
      </w:r>
    </w:p>
  </w:endnote>
  <w:endnote w:type="continuationSeparator" w:id="0">
    <w:p w:rsidR="00FA0E01" w:rsidRDefault="00FA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E01" w:rsidRDefault="00FA0E01">
      <w:r>
        <w:separator/>
      </w:r>
    </w:p>
  </w:footnote>
  <w:footnote w:type="continuationSeparator" w:id="0">
    <w:p w:rsidR="00FA0E01" w:rsidRDefault="00FA0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E01"/>
    <w:rsid w:val="0014504E"/>
    <w:rsid w:val="00170917"/>
    <w:rsid w:val="001A6F2A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841478"/>
    <w:rsid w:val="00A878A4"/>
    <w:rsid w:val="00D84DE5"/>
    <w:rsid w:val="00DD635A"/>
    <w:rsid w:val="00F3293D"/>
    <w:rsid w:val="00FA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AB385-83FD-427C-8B28-9E366D2CA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2014-11-24T11:09:00Z</cp:lastPrinted>
  <dcterms:created xsi:type="dcterms:W3CDTF">2014-11-24T11:08:00Z</dcterms:created>
  <dcterms:modified xsi:type="dcterms:W3CDTF">2014-11-24T11:09:00Z</dcterms:modified>
</cp:coreProperties>
</file>