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02F36">
              <w:rPr>
                <w:rFonts w:ascii="Arial" w:hAnsi="Arial"/>
                <w:noProof/>
              </w:rPr>
              <w:t>lundi 2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3122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DEUMIER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Sylvie</w:t>
            </w:r>
          </w:p>
          <w:p w:rsidR="0015688F" w:rsidRDefault="0073122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Jardins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31226" w:rsidP="0073122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3122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31226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731226">
        <w:rPr>
          <w:rFonts w:ascii="Arial" w:hAnsi="Arial"/>
          <w:bCs/>
        </w:rPr>
        <w:t>Sylvie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3122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E02F36" w:rsidRDefault="0015688F" w:rsidP="00E02F36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3122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31226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731226">
        <w:rPr>
          <w:rFonts w:ascii="Arial" w:hAnsi="Arial"/>
          <w:bCs/>
        </w:rPr>
        <w:t>Sylvie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31226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</w:t>
      </w:r>
      <w:r w:rsidR="00E02F36">
        <w:rPr>
          <w:rFonts w:ascii="Arial" w:hAnsi="Arial"/>
          <w:iCs/>
        </w:rPr>
        <w:t>.</w:t>
      </w:r>
    </w:p>
    <w:p w:rsidR="00E02F36" w:rsidRPr="00E02F36" w:rsidRDefault="0015688F" w:rsidP="00E02F36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E02F36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731226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E02F36">
        <w:rPr>
          <w:rFonts w:ascii="Arial" w:hAnsi="Arial"/>
        </w:rPr>
        <w:t>25 m²,</w:t>
      </w:r>
      <w:r w:rsidR="00E02F36">
        <w:t xml:space="preserve">    ou d’une filière agréée de  </w:t>
      </w:r>
      <w:r w:rsidR="00E02F36">
        <w:t>5</w:t>
      </w:r>
      <w:r w:rsidR="00E02F36">
        <w:t xml:space="preserve"> 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3122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3122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DEUMIER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3122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 La Motte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02F36">
              <w:rPr>
                <w:rFonts w:cs="Arial"/>
                <w:bCs/>
                <w:noProof/>
              </w:rPr>
              <w:t>lundi 2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3122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DEUMIER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3122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 La Motte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02F36">
              <w:rPr>
                <w:rFonts w:cs="Arial"/>
                <w:bCs/>
                <w:noProof/>
              </w:rPr>
              <w:t>lundi 2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067" w:rsidRDefault="00242067">
      <w:r>
        <w:separator/>
      </w:r>
    </w:p>
  </w:endnote>
  <w:endnote w:type="continuationSeparator" w:id="0">
    <w:p w:rsidR="00242067" w:rsidRDefault="00242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067" w:rsidRDefault="00242067">
      <w:r>
        <w:separator/>
      </w:r>
    </w:p>
  </w:footnote>
  <w:footnote w:type="continuationSeparator" w:id="0">
    <w:p w:rsidR="00242067" w:rsidRDefault="00242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067"/>
    <w:rsid w:val="0015688F"/>
    <w:rsid w:val="00242067"/>
    <w:rsid w:val="00243875"/>
    <w:rsid w:val="00280E8D"/>
    <w:rsid w:val="00330661"/>
    <w:rsid w:val="00336732"/>
    <w:rsid w:val="00731226"/>
    <w:rsid w:val="008E019E"/>
    <w:rsid w:val="0090446F"/>
    <w:rsid w:val="00C765D4"/>
    <w:rsid w:val="00D5661A"/>
    <w:rsid w:val="00E02F36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80A0A-0241-45E2-A11C-7EE9352C7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874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2014-06-02T14:59:00Z</cp:lastPrinted>
  <dcterms:created xsi:type="dcterms:W3CDTF">2014-06-02T14:57:00Z</dcterms:created>
  <dcterms:modified xsi:type="dcterms:W3CDTF">2014-06-02T14:59:00Z</dcterms:modified>
</cp:coreProperties>
</file>