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585987DB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358EB64E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52641F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56485FBA" w14:textId="77777777" w:rsidR="00D41618" w:rsidRDefault="00D4161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13618DAA" w14:textId="77777777" w:rsidR="00D41618" w:rsidRDefault="00D4161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11B1E4B7" w14:textId="77777777" w:rsidR="00D41618" w:rsidRDefault="00D4161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3EF48C4D" w14:textId="528386E7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D41618">
              <w:rPr>
                <w:rFonts w:ascii="Arial" w:hAnsi="Arial"/>
                <w:noProof/>
                <w:lang w:val="fr-FR" w:eastAsia="fr-FR"/>
              </w:rPr>
              <w:t>vendredi 29 octobre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46B74821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0056F1E2" w14:textId="71FCEAAB" w:rsidR="00097553" w:rsidRPr="000475C4" w:rsidRDefault="004A36D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LAGET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HERVE</w:t>
            </w:r>
          </w:p>
          <w:p w14:paraId="228A210D" w14:textId="298D07D3" w:rsidR="00097553" w:rsidRPr="000475C4" w:rsidRDefault="004A36D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Fourcade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14:paraId="2822C12C" w14:textId="09A74046" w:rsidR="00097553" w:rsidRPr="000475C4" w:rsidRDefault="004A36D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MONTFERRAND</w:t>
            </w:r>
          </w:p>
        </w:tc>
      </w:tr>
    </w:tbl>
    <w:p w14:paraId="43648F6B" w14:textId="77777777" w:rsidR="00D41618" w:rsidRDefault="00D41618" w:rsidP="00097553">
      <w:pPr>
        <w:pStyle w:val="Commentaire"/>
        <w:rPr>
          <w:rFonts w:ascii="Arial" w:hAnsi="Arial"/>
          <w:i/>
          <w:u w:val="single"/>
        </w:rPr>
      </w:pPr>
    </w:p>
    <w:p w14:paraId="156C07CB" w14:textId="77777777" w:rsidR="00D41618" w:rsidRDefault="00D41618" w:rsidP="00097553">
      <w:pPr>
        <w:pStyle w:val="Commentaire"/>
        <w:rPr>
          <w:rFonts w:ascii="Arial" w:hAnsi="Arial"/>
          <w:i/>
          <w:u w:val="single"/>
        </w:rPr>
      </w:pPr>
    </w:p>
    <w:p w14:paraId="2EEB40A3" w14:textId="77777777" w:rsidR="00D41618" w:rsidRDefault="00D41618" w:rsidP="00097553">
      <w:pPr>
        <w:pStyle w:val="Commentaire"/>
        <w:rPr>
          <w:rFonts w:ascii="Arial" w:hAnsi="Arial"/>
          <w:i/>
          <w:u w:val="single"/>
        </w:rPr>
      </w:pPr>
    </w:p>
    <w:p w14:paraId="40F7255A" w14:textId="77777777" w:rsidR="00D41618" w:rsidRDefault="00D41618" w:rsidP="00097553">
      <w:pPr>
        <w:pStyle w:val="Commentaire"/>
        <w:rPr>
          <w:rFonts w:ascii="Arial" w:hAnsi="Arial"/>
          <w:i/>
          <w:u w:val="single"/>
        </w:rPr>
      </w:pPr>
    </w:p>
    <w:p w14:paraId="7DBDB259" w14:textId="121B6B7C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716FFFB5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70B1BADC" w14:textId="384653A7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A36D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A36D0">
        <w:rPr>
          <w:rFonts w:ascii="Arial" w:hAnsi="Arial"/>
          <w:bCs/>
        </w:rPr>
        <w:t>LAGET</w:t>
      </w:r>
      <w:r>
        <w:rPr>
          <w:rFonts w:ascii="Arial" w:hAnsi="Arial"/>
          <w:bCs/>
        </w:rPr>
        <w:t xml:space="preserve"> </w:t>
      </w:r>
      <w:r w:rsidR="004A36D0">
        <w:rPr>
          <w:rFonts w:ascii="Arial" w:hAnsi="Arial"/>
          <w:bCs/>
        </w:rPr>
        <w:t>HERVE</w:t>
      </w:r>
    </w:p>
    <w:p w14:paraId="6D5A90B7" w14:textId="77777777" w:rsidR="00097553" w:rsidRDefault="00097553" w:rsidP="00097553">
      <w:pPr>
        <w:pStyle w:val="Commentaire"/>
        <w:rPr>
          <w:rFonts w:ascii="Arial" w:hAnsi="Arial"/>
        </w:rPr>
      </w:pPr>
    </w:p>
    <w:p w14:paraId="466EB3FE" w14:textId="1C39B394" w:rsidR="00097553" w:rsidRDefault="004A36D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14:paraId="1FFBE653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1DBFC9D5" w14:textId="08EEBB69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A36D0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4A36D0">
        <w:rPr>
          <w:rFonts w:ascii="Arial" w:hAnsi="Arial"/>
          <w:bCs/>
        </w:rPr>
        <w:t>La Fourcade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4A36D0">
        <w:rPr>
          <w:rFonts w:ascii="Arial" w:hAnsi="Arial"/>
          <w:iCs/>
        </w:rPr>
        <w:t>454</w:t>
      </w:r>
      <w:r>
        <w:rPr>
          <w:rFonts w:ascii="Arial" w:hAnsi="Arial"/>
          <w:iCs/>
        </w:rPr>
        <w:t xml:space="preserve">, section </w:t>
      </w:r>
      <w:r w:rsidR="004A36D0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4A36D0">
        <w:rPr>
          <w:rFonts w:ascii="Arial" w:hAnsi="Arial"/>
        </w:rPr>
        <w:t>28/10/2021</w:t>
      </w:r>
      <w:r>
        <w:rPr>
          <w:rFonts w:ascii="Arial" w:hAnsi="Arial"/>
        </w:rPr>
        <w:t>, veuillez trouver ci-joint au présent courrier :</w:t>
      </w:r>
    </w:p>
    <w:p w14:paraId="61AEB563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06717BF9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4AADAD3D" w14:textId="73DD7DAA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A36D0">
        <w:rPr>
          <w:rFonts w:ascii="Arial" w:hAnsi="Arial"/>
          <w:b/>
          <w:i/>
        </w:rPr>
        <w:t xml:space="preserve">Installation ne présentant pas de </w:t>
      </w:r>
      <w:proofErr w:type="spellStart"/>
      <w:r w:rsidR="004A36D0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14:paraId="03DBD654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23BA0DD6" w14:textId="7018201D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A36D0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33B1A2DC" w14:textId="77777777" w:rsidR="00146850" w:rsidRDefault="00146850" w:rsidP="00097553">
      <w:pPr>
        <w:pStyle w:val="Retraitcorpsdetexte"/>
      </w:pPr>
    </w:p>
    <w:p w14:paraId="40C19CC7" w14:textId="77777777" w:rsidR="00146850" w:rsidRDefault="00146850" w:rsidP="00097553">
      <w:pPr>
        <w:pStyle w:val="Retraitcorpsdetexte"/>
      </w:pPr>
    </w:p>
    <w:p w14:paraId="5EA84360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782DA5D8" w14:textId="77777777" w:rsidR="00910802" w:rsidRDefault="00910802" w:rsidP="00097553">
      <w:pPr>
        <w:pStyle w:val="Retraitcorpsdetexte"/>
      </w:pPr>
    </w:p>
    <w:p w14:paraId="0A4045DC" w14:textId="77777777" w:rsidR="00910802" w:rsidRDefault="00910802" w:rsidP="00097553">
      <w:pPr>
        <w:pStyle w:val="Retraitcorpsdetexte"/>
      </w:pPr>
    </w:p>
    <w:p w14:paraId="5EC4BC19" w14:textId="77777777" w:rsidR="00097553" w:rsidRDefault="00097553" w:rsidP="00097553">
      <w:pPr>
        <w:pStyle w:val="Retraitcorpsdetexte"/>
      </w:pPr>
      <w:r>
        <w:t>Philippe GREFFIER</w:t>
      </w:r>
    </w:p>
    <w:p w14:paraId="3C70E73F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DB961" w14:textId="77777777" w:rsidR="00DB6178" w:rsidRDefault="00DB6178">
      <w:r>
        <w:separator/>
      </w:r>
    </w:p>
  </w:endnote>
  <w:endnote w:type="continuationSeparator" w:id="0">
    <w:p w14:paraId="275E7706" w14:textId="77777777" w:rsidR="00DB6178" w:rsidRDefault="00DB6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F24BA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E4E51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6C0F5BA8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B253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BCA7E" w14:textId="77777777" w:rsidR="00DB6178" w:rsidRDefault="00DB6178">
      <w:r>
        <w:separator/>
      </w:r>
    </w:p>
  </w:footnote>
  <w:footnote w:type="continuationSeparator" w:id="0">
    <w:p w14:paraId="02C74D98" w14:textId="77777777" w:rsidR="00DB6178" w:rsidRDefault="00DB6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1DE6F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DD971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0752B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6178"/>
    <w:rsid w:val="000475C4"/>
    <w:rsid w:val="00097553"/>
    <w:rsid w:val="00146850"/>
    <w:rsid w:val="00183378"/>
    <w:rsid w:val="001E6F76"/>
    <w:rsid w:val="003962C3"/>
    <w:rsid w:val="0049312F"/>
    <w:rsid w:val="004A36D0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D41618"/>
    <w:rsid w:val="00DB6178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618BDC"/>
  <w15:chartTrackingRefBased/>
  <w15:docId w15:val="{8C40A8B5-32A1-45E2-B767-FEF966B3A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2021-10-29T13:20:00Z</cp:lastPrinted>
  <dcterms:created xsi:type="dcterms:W3CDTF">2021-10-29T13:20:00Z</dcterms:created>
  <dcterms:modified xsi:type="dcterms:W3CDTF">2021-10-29T13:21:00Z</dcterms:modified>
</cp:coreProperties>
</file>