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027AC1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27AC1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B82233" w:rsidRDefault="00785D5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CHATEAU DE FERRALS</w:t>
            </w:r>
          </w:p>
          <w:p w:rsidR="0015688F" w:rsidRDefault="00B8223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 w:rsidRPr="00B82233">
              <w:rPr>
                <w:rFonts w:ascii="Arial" w:hAnsi="Arial"/>
                <w:bCs/>
              </w:rPr>
              <w:t>Mme RAYMOND Hélène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785D5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Château de Ferrals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85D58" w:rsidP="00785D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5D5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85D58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</w:t>
      </w:r>
    </w:p>
    <w:p w:rsidR="00B82233" w:rsidRPr="00B82233" w:rsidRDefault="00B82233" w:rsidP="0015688F">
      <w:pPr>
        <w:pStyle w:val="Commentaire"/>
        <w:rPr>
          <w:rFonts w:ascii="Arial" w:hAnsi="Arial"/>
          <w:b/>
        </w:rPr>
      </w:pPr>
      <w:r w:rsidRPr="00B82233">
        <w:rPr>
          <w:rFonts w:ascii="Arial" w:hAnsi="Arial"/>
          <w:b/>
        </w:rPr>
        <w:t>Transformation oranger</w:t>
      </w:r>
      <w:r w:rsidR="00B75A94">
        <w:rPr>
          <w:rFonts w:ascii="Arial" w:hAnsi="Arial"/>
          <w:b/>
        </w:rPr>
        <w:t>a</w:t>
      </w:r>
      <w:r w:rsidRPr="00B82233">
        <w:rPr>
          <w:rFonts w:ascii="Arial" w:hAnsi="Arial"/>
          <w:b/>
        </w:rPr>
        <w:t>ie en salle des fêtes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8223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85D5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85D58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785D58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85D58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785D5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  <w:bookmarkStart w:id="0" w:name="_GoBack"/>
      <w:bookmarkEnd w:id="0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</w:t>
      </w:r>
      <w:r w:rsidR="00B82233">
        <w:rPr>
          <w:rFonts w:ascii="Arial" w:hAnsi="Arial"/>
        </w:rPr>
        <w:t xml:space="preserve">inissement sera constituée d’un </w:t>
      </w:r>
      <w:r w:rsidR="00B82233" w:rsidRPr="00027AC1">
        <w:rPr>
          <w:rFonts w:ascii="Arial" w:hAnsi="Arial"/>
          <w:b/>
        </w:rPr>
        <w:t>Filtre planté de roseaux</w:t>
      </w:r>
      <w:r w:rsidR="00B82233" w:rsidRPr="00B82233">
        <w:rPr>
          <w:rFonts w:ascii="Arial" w:hAnsi="Arial"/>
        </w:rPr>
        <w:t xml:space="preserve"> </w:t>
      </w:r>
      <w:r w:rsidR="00B82233">
        <w:rPr>
          <w:rFonts w:ascii="Arial" w:hAnsi="Arial"/>
        </w:rPr>
        <w:t xml:space="preserve">dont le dimensionnement sera de </w:t>
      </w:r>
      <w:r w:rsidR="00B82233" w:rsidRPr="00027AC1">
        <w:rPr>
          <w:rFonts w:ascii="Arial" w:hAnsi="Arial"/>
          <w:b/>
        </w:rPr>
        <w:t>120 m²</w:t>
      </w:r>
      <w:r w:rsidR="00B82233">
        <w:rPr>
          <w:rFonts w:ascii="Arial" w:hAnsi="Arial"/>
        </w:rPr>
        <w:t xml:space="preserve"> suivit d’une</w:t>
      </w:r>
      <w:r w:rsidR="00B82233" w:rsidRPr="00B82233">
        <w:rPr>
          <w:rFonts w:ascii="Arial" w:hAnsi="Arial"/>
        </w:rPr>
        <w:t xml:space="preserve"> </w:t>
      </w:r>
      <w:r w:rsidR="00B82233" w:rsidRPr="00027AC1">
        <w:rPr>
          <w:rFonts w:ascii="Arial" w:hAnsi="Arial"/>
          <w:b/>
        </w:rPr>
        <w:t>zone végétalisée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223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027AC1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5D5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5D5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5D58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785D5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7AC1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027AC1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5D5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5D5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5D58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785D5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7AC1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72B" w:rsidRDefault="00D9272B">
      <w:r>
        <w:separator/>
      </w:r>
    </w:p>
  </w:endnote>
  <w:endnote w:type="continuationSeparator" w:id="0">
    <w:p w:rsidR="00D9272B" w:rsidRDefault="00D9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72B" w:rsidRDefault="00D9272B">
      <w:r>
        <w:separator/>
      </w:r>
    </w:p>
  </w:footnote>
  <w:footnote w:type="continuationSeparator" w:id="0">
    <w:p w:rsidR="00D9272B" w:rsidRDefault="00D92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72B"/>
    <w:rsid w:val="00027AC1"/>
    <w:rsid w:val="0015688F"/>
    <w:rsid w:val="00243875"/>
    <w:rsid w:val="00280E8D"/>
    <w:rsid w:val="00330661"/>
    <w:rsid w:val="00336732"/>
    <w:rsid w:val="00785D58"/>
    <w:rsid w:val="008E019E"/>
    <w:rsid w:val="0090446F"/>
    <w:rsid w:val="00B75A94"/>
    <w:rsid w:val="00B82233"/>
    <w:rsid w:val="00C765D4"/>
    <w:rsid w:val="00D5661A"/>
    <w:rsid w:val="00D9272B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5A9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5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7B271-58FC-4DB0-A264-31F610C9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11</TotalTime>
  <Pages>3</Pages>
  <Words>882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2013-12-11T12:48:00Z</cp:lastPrinted>
  <dcterms:created xsi:type="dcterms:W3CDTF">2013-12-11T09:03:00Z</dcterms:created>
  <dcterms:modified xsi:type="dcterms:W3CDTF">2013-12-11T12:48:00Z</dcterms:modified>
</cp:coreProperties>
</file>