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D5202">
              <w:rPr>
                <w:rFonts w:ascii="Arial" w:hAnsi="Arial"/>
                <w:noProof/>
              </w:rPr>
              <w:t>mercredi 11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3308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CHATEAU DE FERRALS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B330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Château de Ferrals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33082" w:rsidP="00B3308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33082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33082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3308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33082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33082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B33082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33082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B3308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33082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330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330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33082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B3308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5202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330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3308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33082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B33082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5202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202" w:rsidRDefault="00ED5202">
      <w:r>
        <w:separator/>
      </w:r>
    </w:p>
  </w:endnote>
  <w:endnote w:type="continuationSeparator" w:id="0">
    <w:p w:rsidR="00ED5202" w:rsidRDefault="00ED5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202" w:rsidRDefault="00ED5202">
      <w:r>
        <w:separator/>
      </w:r>
    </w:p>
  </w:footnote>
  <w:footnote w:type="continuationSeparator" w:id="0">
    <w:p w:rsidR="00ED5202" w:rsidRDefault="00ED5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202"/>
    <w:rsid w:val="0015688F"/>
    <w:rsid w:val="00243875"/>
    <w:rsid w:val="00280E8D"/>
    <w:rsid w:val="00330661"/>
    <w:rsid w:val="00336732"/>
    <w:rsid w:val="008E019E"/>
    <w:rsid w:val="0090446F"/>
    <w:rsid w:val="00B33082"/>
    <w:rsid w:val="00C765D4"/>
    <w:rsid w:val="00D5661A"/>
    <w:rsid w:val="00E54CBD"/>
    <w:rsid w:val="00ED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13B50-21DE-4D51-950C-F32A32B2C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4</Pages>
  <Words>872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2013-12-11T08:45:00Z</dcterms:created>
  <dcterms:modified xsi:type="dcterms:W3CDTF">2013-12-11T08:45:00Z</dcterms:modified>
</cp:coreProperties>
</file>