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23061">
              <w:rPr>
                <w:rFonts w:ascii="Arial" w:hAnsi="Arial"/>
                <w:noProof/>
              </w:rPr>
              <w:t>lundi 30 avril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2306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NOUGUE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E2306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L'Espérance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23061" w:rsidP="00E2306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230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23061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E23061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2306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230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23061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E23061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23061">
        <w:rPr>
          <w:rFonts w:ascii="Arial" w:hAnsi="Arial"/>
        </w:rPr>
        <w:t>VILLEMAGNE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2306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230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NOUGUE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230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23061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230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NOUGUE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230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23061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AE0" w:rsidRDefault="00352AE0">
      <w:r>
        <w:separator/>
      </w:r>
    </w:p>
  </w:endnote>
  <w:endnote w:type="continuationSeparator" w:id="0">
    <w:p w:rsidR="00352AE0" w:rsidRDefault="00352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AE0" w:rsidRDefault="00352AE0">
      <w:r>
        <w:separator/>
      </w:r>
    </w:p>
  </w:footnote>
  <w:footnote w:type="continuationSeparator" w:id="0">
    <w:p w:rsidR="00352AE0" w:rsidRDefault="00352A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AE0"/>
    <w:rsid w:val="000325F5"/>
    <w:rsid w:val="0015688F"/>
    <w:rsid w:val="00224910"/>
    <w:rsid w:val="00243875"/>
    <w:rsid w:val="00280E8D"/>
    <w:rsid w:val="00330661"/>
    <w:rsid w:val="00336732"/>
    <w:rsid w:val="00352AE0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23061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FC5276-A21A-497E-AA9A-E640227C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22B55-6D69-4387-8752-131B235F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2018-04-30T07:18:00Z</dcterms:created>
  <dcterms:modified xsi:type="dcterms:W3CDTF">2018-04-30T07:18:00Z</dcterms:modified>
</cp:coreProperties>
</file>