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7D04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C7A2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NOUGUE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3C7A2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L'Espérance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C7A24" w:rsidP="003C7A2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C7A2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7A24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3C7A24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C7A2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C7A2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7A24">
        <w:rPr>
          <w:rFonts w:ascii="Arial" w:hAnsi="Arial"/>
          <w:bCs/>
        </w:rPr>
        <w:t>NOUGUE</w:t>
      </w:r>
      <w:r>
        <w:rPr>
          <w:rFonts w:ascii="Arial" w:hAnsi="Arial"/>
          <w:bCs/>
        </w:rPr>
        <w:t xml:space="preserve"> </w:t>
      </w:r>
      <w:r w:rsidR="003C7A24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C7A24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7A2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7A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NOUGUE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C7A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7D04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C7A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NOUGUE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C7A2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7D04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D04" w:rsidRDefault="003F7D04">
      <w:r>
        <w:separator/>
      </w:r>
    </w:p>
  </w:endnote>
  <w:endnote w:type="continuationSeparator" w:id="0">
    <w:p w:rsidR="003F7D04" w:rsidRDefault="003F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D04" w:rsidRDefault="003F7D04">
      <w:r>
        <w:separator/>
      </w:r>
    </w:p>
  </w:footnote>
  <w:footnote w:type="continuationSeparator" w:id="0">
    <w:p w:rsidR="003F7D04" w:rsidRDefault="003F7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D04"/>
    <w:rsid w:val="000325F5"/>
    <w:rsid w:val="0015688F"/>
    <w:rsid w:val="00243875"/>
    <w:rsid w:val="00280E8D"/>
    <w:rsid w:val="00330661"/>
    <w:rsid w:val="00336732"/>
    <w:rsid w:val="003C7A24"/>
    <w:rsid w:val="003F7D04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C1224-B2C2-4E0E-8ACD-06AC98D64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818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2016-04-05T12:51:00Z</dcterms:created>
  <dcterms:modified xsi:type="dcterms:W3CDTF">2016-04-05T12:51:00Z</dcterms:modified>
</cp:coreProperties>
</file>