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358A1C65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2B12ED47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51F55A0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751E0295" w14:textId="77777777" w:rsidR="00F80A1B" w:rsidRDefault="00F80A1B" w:rsidP="000060FC">
            <w:pPr>
              <w:spacing w:before="120"/>
              <w:ind w:left="2198"/>
              <w:jc w:val="left"/>
            </w:pPr>
          </w:p>
          <w:p w14:paraId="4F20283F" w14:textId="77777777" w:rsidR="00F80A1B" w:rsidRDefault="00F80A1B" w:rsidP="000060FC">
            <w:pPr>
              <w:spacing w:before="120"/>
              <w:ind w:left="2198"/>
              <w:jc w:val="left"/>
            </w:pPr>
          </w:p>
          <w:p w14:paraId="780A8F78" w14:textId="77777777" w:rsidR="00F80A1B" w:rsidRDefault="00F80A1B" w:rsidP="000060FC">
            <w:pPr>
              <w:spacing w:before="120"/>
              <w:ind w:left="2198"/>
              <w:jc w:val="left"/>
            </w:pPr>
          </w:p>
          <w:p w14:paraId="4CC52BAF" w14:textId="77777777" w:rsidR="00F80A1B" w:rsidRDefault="00F80A1B" w:rsidP="000060FC">
            <w:pPr>
              <w:spacing w:before="120"/>
              <w:ind w:left="2198"/>
              <w:jc w:val="left"/>
            </w:pPr>
          </w:p>
          <w:p w14:paraId="102573DE" w14:textId="44C7CCA3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F80A1B">
              <w:rPr>
                <w:noProof/>
              </w:rPr>
              <w:t>mercredi 16 juin 2021</w:t>
            </w:r>
            <w:r w:rsidRPr="000060FC">
              <w:fldChar w:fldCharType="end"/>
            </w:r>
          </w:p>
          <w:p w14:paraId="07DAD289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70CB7ECC" w14:textId="07FEB143" w:rsidR="000060FC" w:rsidRPr="000060FC" w:rsidRDefault="00C33DAC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ASO-ACIN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Cédric</w:t>
            </w:r>
          </w:p>
          <w:p w14:paraId="49CC5EAE" w14:textId="76FF2AB0" w:rsidR="000060FC" w:rsidRPr="000060FC" w:rsidRDefault="00C33DAC" w:rsidP="000060FC">
            <w:pPr>
              <w:spacing w:before="120"/>
              <w:ind w:left="2198"/>
              <w:jc w:val="left"/>
            </w:pPr>
            <w:r>
              <w:t>2</w:t>
            </w:r>
            <w:r w:rsidR="000060FC" w:rsidRPr="000060FC">
              <w:t xml:space="preserve"> </w:t>
            </w:r>
            <w:r>
              <w:t>Impasse le Bayle</w:t>
            </w:r>
            <w:r w:rsidR="000060FC" w:rsidRPr="000060FC">
              <w:t xml:space="preserve"> </w:t>
            </w:r>
          </w:p>
          <w:p w14:paraId="40591BBE" w14:textId="0D3C5B11" w:rsidR="000060FC" w:rsidRPr="000060FC" w:rsidRDefault="00C33DAC" w:rsidP="000060FC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SAINTE CAMELLE</w:t>
            </w:r>
          </w:p>
        </w:tc>
      </w:tr>
    </w:tbl>
    <w:p w14:paraId="33496BB0" w14:textId="77777777" w:rsidR="00F80A1B" w:rsidRDefault="00F80A1B" w:rsidP="000060FC">
      <w:pPr>
        <w:spacing w:before="120"/>
        <w:rPr>
          <w:i/>
          <w:u w:val="single"/>
        </w:rPr>
      </w:pPr>
    </w:p>
    <w:p w14:paraId="165F54AB" w14:textId="77777777" w:rsidR="00F80A1B" w:rsidRDefault="00F80A1B" w:rsidP="000060FC">
      <w:pPr>
        <w:spacing w:before="120"/>
        <w:rPr>
          <w:i/>
          <w:u w:val="single"/>
        </w:rPr>
      </w:pPr>
    </w:p>
    <w:p w14:paraId="0E701667" w14:textId="22B50A78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7D181A5F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20B8AE1E" w14:textId="4CA9577D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C33DAC">
        <w:rPr>
          <w:bCs/>
        </w:rPr>
        <w:t>Monsieur</w:t>
      </w:r>
      <w:r w:rsidRPr="000060FC">
        <w:rPr>
          <w:bCs/>
        </w:rPr>
        <w:t xml:space="preserve"> </w:t>
      </w:r>
      <w:r w:rsidR="00C33DAC">
        <w:rPr>
          <w:bCs/>
        </w:rPr>
        <w:t>ASO-ACIN</w:t>
      </w:r>
      <w:r w:rsidRPr="000060FC">
        <w:rPr>
          <w:bCs/>
        </w:rPr>
        <w:t xml:space="preserve"> </w:t>
      </w:r>
      <w:r w:rsidR="00C33DAC">
        <w:rPr>
          <w:bCs/>
        </w:rPr>
        <w:t>Cédric</w:t>
      </w:r>
    </w:p>
    <w:p w14:paraId="67FC7542" w14:textId="77777777" w:rsidR="000060FC" w:rsidRPr="000060FC" w:rsidRDefault="000060FC" w:rsidP="000060FC">
      <w:pPr>
        <w:spacing w:before="120"/>
      </w:pPr>
    </w:p>
    <w:p w14:paraId="5B2B664D" w14:textId="44D25970" w:rsidR="000060FC" w:rsidRPr="000060FC" w:rsidRDefault="00C33DAC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14:paraId="2B008572" w14:textId="77777777" w:rsidR="000060FC" w:rsidRPr="000060FC" w:rsidRDefault="000060FC" w:rsidP="000060FC">
      <w:pPr>
        <w:spacing w:before="120"/>
        <w:ind w:firstLine="709"/>
      </w:pPr>
    </w:p>
    <w:p w14:paraId="4E0C285A" w14:textId="6C8D3294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C33DAC">
        <w:t>SAINTE CAMELLE</w:t>
      </w:r>
      <w:r w:rsidRPr="000060FC">
        <w:t xml:space="preserve">, </w:t>
      </w:r>
      <w:r w:rsidR="00C33DAC">
        <w:rPr>
          <w:bCs/>
        </w:rPr>
        <w:t xml:space="preserve">Villa </w:t>
      </w:r>
      <w:proofErr w:type="spellStart"/>
      <w:proofErr w:type="gramStart"/>
      <w:r w:rsidR="00C33DAC">
        <w:rPr>
          <w:bCs/>
        </w:rPr>
        <w:t>Sandinista</w:t>
      </w:r>
      <w:proofErr w:type="spellEnd"/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C33DAC">
        <w:rPr>
          <w:iCs/>
        </w:rPr>
        <w:t>44</w:t>
      </w:r>
      <w:r w:rsidRPr="000060FC">
        <w:rPr>
          <w:iCs/>
        </w:rPr>
        <w:t xml:space="preserve">, section </w:t>
      </w:r>
      <w:r w:rsidR="00C33DAC">
        <w:rPr>
          <w:iCs/>
        </w:rPr>
        <w:t>WC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C33DAC">
        <w:t>15/06/2021</w:t>
      </w:r>
      <w:r w:rsidRPr="000060FC">
        <w:t>, veuillez trouver ci-joint au présent courrier :</w:t>
      </w:r>
    </w:p>
    <w:p w14:paraId="4374D88A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74A409C9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54185430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44628C21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13A6ADE6" w14:textId="74E0E8AF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C33DAC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7C6A1735" w14:textId="77777777" w:rsidR="000060FC" w:rsidRPr="000060FC" w:rsidRDefault="000060FC" w:rsidP="000060FC">
      <w:pPr>
        <w:spacing w:before="240"/>
        <w:ind w:left="709"/>
      </w:pPr>
    </w:p>
    <w:p w14:paraId="0D095779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3A6D8351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16538369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1CE5037A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18C318DE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0F9DC34F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325A6C31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754CB" w14:textId="77777777" w:rsidR="004167D9" w:rsidRDefault="004167D9">
      <w:r>
        <w:separator/>
      </w:r>
    </w:p>
  </w:endnote>
  <w:endnote w:type="continuationSeparator" w:id="0">
    <w:p w14:paraId="18D7E989" w14:textId="77777777" w:rsidR="004167D9" w:rsidRDefault="00416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2D77F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4181DEEE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2E52285A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C5574A" w14:textId="77777777" w:rsidR="004167D9" w:rsidRDefault="004167D9">
      <w:r>
        <w:separator/>
      </w:r>
    </w:p>
  </w:footnote>
  <w:footnote w:type="continuationSeparator" w:id="0">
    <w:p w14:paraId="66B362E9" w14:textId="77777777" w:rsidR="004167D9" w:rsidRDefault="004167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4167D9"/>
    <w:rsid w:val="000060FC"/>
    <w:rsid w:val="000445BA"/>
    <w:rsid w:val="00165F7E"/>
    <w:rsid w:val="002463C1"/>
    <w:rsid w:val="002B5E55"/>
    <w:rsid w:val="003F1ED7"/>
    <w:rsid w:val="004167D9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C33DAC"/>
    <w:rsid w:val="00D47664"/>
    <w:rsid w:val="00D86146"/>
    <w:rsid w:val="00E00F56"/>
    <w:rsid w:val="00E70B6C"/>
    <w:rsid w:val="00E94BAE"/>
    <w:rsid w:val="00EC205F"/>
    <w:rsid w:val="00F80A1B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C37F2F7"/>
  <w15:chartTrackingRefBased/>
  <w15:docId w15:val="{AE6FAAC3-134F-47F1-9BEA-5B170572B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192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2021-06-16T08:40:00Z</cp:lastPrinted>
  <dcterms:created xsi:type="dcterms:W3CDTF">2021-06-16T08:40:00Z</dcterms:created>
  <dcterms:modified xsi:type="dcterms:W3CDTF">2021-06-16T08:40:00Z</dcterms:modified>
</cp:coreProperties>
</file>