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720B9">
              <w:rPr>
                <w:rFonts w:ascii="Arial" w:hAnsi="Arial"/>
                <w:noProof/>
              </w:rPr>
              <w:t>mercredi 26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A4EE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VALLEZ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D84DE5" w:rsidRDefault="00CA4EE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Perry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A4EEC" w:rsidP="00CA4EE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A4E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VALLEZ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A4EE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A4E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VALLEZ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A4EEC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A4EEC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CA4EEC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4EE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1720B9" w:rsidRDefault="001720B9" w:rsidP="00D84DE5">
      <w:pPr>
        <w:ind w:left="5670"/>
        <w:rPr>
          <w:rFonts w:cs="Arial"/>
          <w:bCs/>
        </w:rPr>
      </w:pPr>
    </w:p>
    <w:p w:rsidR="001720B9" w:rsidRDefault="001720B9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1720B9" w:rsidRDefault="001720B9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VALLEZ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A4EE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4EEC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CA4EEC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20B9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1720B9" w:rsidRDefault="001720B9" w:rsidP="006B5B1A">
            <w:pPr>
              <w:jc w:val="center"/>
              <w:rPr>
                <w:rFonts w:cs="Arial"/>
                <w:bCs/>
              </w:rPr>
            </w:pPr>
          </w:p>
          <w:p w:rsidR="001720B9" w:rsidRDefault="001720B9" w:rsidP="006B5B1A">
            <w:pPr>
              <w:jc w:val="center"/>
              <w:rPr>
                <w:rFonts w:cs="Arial"/>
                <w:bCs/>
              </w:rPr>
            </w:pPr>
          </w:p>
          <w:p w:rsidR="001720B9" w:rsidRDefault="001720B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VALLEZ</w:t>
      </w:r>
      <w:r>
        <w:rPr>
          <w:rFonts w:ascii="Arial" w:hAnsi="Arial"/>
          <w:bCs/>
        </w:rPr>
        <w:t xml:space="preserve"> </w:t>
      </w:r>
      <w:r w:rsidR="00CA4EEC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A4EE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4EEC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CA4EEC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20B9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1720B9" w:rsidRDefault="001720B9" w:rsidP="006B5B1A">
            <w:pPr>
              <w:jc w:val="center"/>
              <w:rPr>
                <w:rFonts w:cs="Arial"/>
                <w:bCs/>
              </w:rPr>
            </w:pPr>
          </w:p>
          <w:p w:rsidR="001720B9" w:rsidRDefault="001720B9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1720B9" w:rsidRDefault="001720B9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F8C" w:rsidRDefault="008C2F8C">
      <w:r>
        <w:separator/>
      </w:r>
    </w:p>
  </w:endnote>
  <w:endnote w:type="continuationSeparator" w:id="0">
    <w:p w:rsidR="008C2F8C" w:rsidRDefault="008C2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F8C" w:rsidRDefault="008C2F8C">
      <w:r>
        <w:separator/>
      </w:r>
    </w:p>
  </w:footnote>
  <w:footnote w:type="continuationSeparator" w:id="0">
    <w:p w:rsidR="008C2F8C" w:rsidRDefault="008C2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2F8C"/>
    <w:rsid w:val="00170917"/>
    <w:rsid w:val="001720B9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8C2F8C"/>
    <w:rsid w:val="00A061A6"/>
    <w:rsid w:val="00A878A4"/>
    <w:rsid w:val="00B17184"/>
    <w:rsid w:val="00B312DA"/>
    <w:rsid w:val="00B36DCC"/>
    <w:rsid w:val="00BC596D"/>
    <w:rsid w:val="00CA4EEC"/>
    <w:rsid w:val="00D84DE5"/>
    <w:rsid w:val="00DD635A"/>
    <w:rsid w:val="00E85B3F"/>
    <w:rsid w:val="00F3293D"/>
    <w:rsid w:val="00F86DB3"/>
    <w:rsid w:val="00FA282B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782C74-85F8-4E62-B90F-3085D114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720B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2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BCED7-3FF4-4D28-9732-61643028D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20</TotalTime>
  <Pages>3</Pages>
  <Words>621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2016-10-26T12:10:00Z</cp:lastPrinted>
  <dcterms:created xsi:type="dcterms:W3CDTF">2016-10-26T12:09:00Z</dcterms:created>
  <dcterms:modified xsi:type="dcterms:W3CDTF">2016-10-26T12:30:00Z</dcterms:modified>
</cp:coreProperties>
</file>