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370EE">
              <w:rPr>
                <w:rFonts w:ascii="Arial" w:hAnsi="Arial"/>
                <w:noProof/>
              </w:rPr>
              <w:t>mercredi 26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C14E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VALLEZ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Jean-Louis</w:t>
            </w:r>
          </w:p>
          <w:p w:rsidR="00D84DE5" w:rsidRDefault="009C14E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Perry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C14ED" w:rsidP="009C14E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C14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 xml:space="preserve">VALLEZ </w:t>
      </w: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>Jean-Louis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C14E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C14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 xml:space="preserve">VALLEZ </w:t>
      </w: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>Jean-Louis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C14ED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C14ED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9C14ED">
        <w:rPr>
          <w:rFonts w:ascii="Arial" w:hAnsi="Arial"/>
          <w:iCs/>
        </w:rPr>
        <w:t>ZI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14E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370EE" w:rsidRDefault="006370EE" w:rsidP="00D84DE5">
      <w:pPr>
        <w:ind w:left="5670"/>
        <w:rPr>
          <w:rFonts w:cs="Arial"/>
          <w:bCs/>
        </w:rPr>
      </w:pPr>
    </w:p>
    <w:p w:rsidR="006370EE" w:rsidRDefault="006370EE" w:rsidP="00D84DE5">
      <w:pPr>
        <w:ind w:left="5670"/>
        <w:rPr>
          <w:rFonts w:cs="Arial"/>
          <w:bCs/>
        </w:rPr>
      </w:pPr>
    </w:p>
    <w:p w:rsidR="006370EE" w:rsidRDefault="006370EE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6370EE" w:rsidRDefault="006370EE" w:rsidP="00D84DE5"/>
    <w:p w:rsidR="006370EE" w:rsidRDefault="006370EE" w:rsidP="00D84DE5"/>
    <w:p w:rsidR="006370EE" w:rsidRDefault="006370EE" w:rsidP="00D84DE5"/>
    <w:p w:rsidR="006370EE" w:rsidRDefault="006370EE" w:rsidP="00D84DE5"/>
    <w:p w:rsidR="006370EE" w:rsidRDefault="006370EE" w:rsidP="00D84DE5"/>
    <w:p w:rsidR="006370EE" w:rsidRDefault="006370EE" w:rsidP="00D84DE5"/>
    <w:p w:rsidR="006370EE" w:rsidRDefault="006370EE" w:rsidP="00D84DE5"/>
    <w:p w:rsidR="006370EE" w:rsidRDefault="006370EE" w:rsidP="00D84DE5"/>
    <w:p w:rsidR="006370EE" w:rsidRDefault="006370EE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 xml:space="preserve">VALLEZ </w:t>
      </w: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>Jean-Louis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C14E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Perry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C14ED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9C14ED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370EE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370EE" w:rsidRDefault="006370EE" w:rsidP="006B5B1A">
            <w:pPr>
              <w:jc w:val="center"/>
              <w:rPr>
                <w:rFonts w:cs="Arial"/>
                <w:bCs/>
              </w:rPr>
            </w:pPr>
          </w:p>
          <w:p w:rsidR="006370EE" w:rsidRDefault="006370EE" w:rsidP="006B5B1A">
            <w:pPr>
              <w:jc w:val="center"/>
              <w:rPr>
                <w:rFonts w:cs="Arial"/>
                <w:bCs/>
              </w:rPr>
            </w:pPr>
          </w:p>
          <w:p w:rsidR="006370EE" w:rsidRDefault="006370EE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 xml:space="preserve">VALLEZ </w:t>
      </w:r>
      <w:r>
        <w:rPr>
          <w:rFonts w:ascii="Arial" w:hAnsi="Arial"/>
          <w:bCs/>
        </w:rPr>
        <w:t xml:space="preserve"> </w:t>
      </w:r>
      <w:r w:rsidR="009C14ED">
        <w:rPr>
          <w:rFonts w:ascii="Arial" w:hAnsi="Arial"/>
          <w:bCs/>
        </w:rPr>
        <w:t>Jean-Louis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C14E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Perry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C14ED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9C14ED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370EE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370EE" w:rsidRDefault="006370EE" w:rsidP="006B5B1A">
            <w:pPr>
              <w:jc w:val="center"/>
              <w:rPr>
                <w:rFonts w:cs="Arial"/>
                <w:bCs/>
              </w:rPr>
            </w:pPr>
          </w:p>
          <w:p w:rsidR="006370EE" w:rsidRDefault="006370EE" w:rsidP="006B5B1A">
            <w:pPr>
              <w:jc w:val="center"/>
              <w:rPr>
                <w:rFonts w:cs="Arial"/>
                <w:bCs/>
              </w:rPr>
            </w:pPr>
          </w:p>
          <w:p w:rsidR="006370EE" w:rsidRDefault="006370EE" w:rsidP="006B5B1A">
            <w:pPr>
              <w:jc w:val="center"/>
              <w:rPr>
                <w:rFonts w:cs="Arial"/>
                <w:bCs/>
              </w:rPr>
            </w:pPr>
          </w:p>
          <w:p w:rsidR="006370EE" w:rsidRDefault="006370EE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D2B" w:rsidRDefault="00F25D2B">
      <w:r>
        <w:separator/>
      </w:r>
    </w:p>
  </w:endnote>
  <w:endnote w:type="continuationSeparator" w:id="0">
    <w:p w:rsidR="00F25D2B" w:rsidRDefault="00F25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D2B" w:rsidRDefault="00F25D2B">
      <w:r>
        <w:separator/>
      </w:r>
    </w:p>
  </w:footnote>
  <w:footnote w:type="continuationSeparator" w:id="0">
    <w:p w:rsidR="00F25D2B" w:rsidRDefault="00F25D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D2B"/>
    <w:rsid w:val="00170917"/>
    <w:rsid w:val="00252476"/>
    <w:rsid w:val="00296C3E"/>
    <w:rsid w:val="002D7FB2"/>
    <w:rsid w:val="00305A9D"/>
    <w:rsid w:val="00385AFF"/>
    <w:rsid w:val="003D1660"/>
    <w:rsid w:val="003F7D70"/>
    <w:rsid w:val="005F0F78"/>
    <w:rsid w:val="00633EE3"/>
    <w:rsid w:val="006370EE"/>
    <w:rsid w:val="006512EA"/>
    <w:rsid w:val="00661E52"/>
    <w:rsid w:val="006B5B1A"/>
    <w:rsid w:val="006F52A1"/>
    <w:rsid w:val="009C14ED"/>
    <w:rsid w:val="00A061A6"/>
    <w:rsid w:val="00A878A4"/>
    <w:rsid w:val="00B17184"/>
    <w:rsid w:val="00B312DA"/>
    <w:rsid w:val="00B36DCC"/>
    <w:rsid w:val="00BC596D"/>
    <w:rsid w:val="00D84DE5"/>
    <w:rsid w:val="00DD635A"/>
    <w:rsid w:val="00E85B3F"/>
    <w:rsid w:val="00EC631C"/>
    <w:rsid w:val="00F25D2B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FC6E48-3874-4AB0-89CE-32F8C65F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370E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70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953F9-D4F2-4E35-A2C6-E1FEBE79C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19</TotalTime>
  <Pages>3</Pages>
  <Words>621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2016-10-26T11:45:00Z</cp:lastPrinted>
  <dcterms:created xsi:type="dcterms:W3CDTF">2016-10-26T11:44:00Z</dcterms:created>
  <dcterms:modified xsi:type="dcterms:W3CDTF">2016-10-26T12:04:00Z</dcterms:modified>
</cp:coreProperties>
</file>