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245BD">
              <w:rPr>
                <w:rFonts w:ascii="Arial" w:hAnsi="Arial"/>
                <w:noProof/>
              </w:rPr>
              <w:t>vendredi 8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C574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CABRERO/JOHNSON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Christophe/ Rose</w:t>
            </w:r>
          </w:p>
          <w:p w:rsidR="00D84DE5" w:rsidRDefault="00BC574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fendeille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C574B" w:rsidP="00BC574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C57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CABRERO/JOHNSON</w:t>
      </w: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Christophe/ Rose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C574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C57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CABRERO/JOHNSON</w:t>
      </w: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Christophe/ Rose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C574B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C574B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BC574B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C574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CABRERO/JOHNSON</w:t>
      </w: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Christophe/ Rose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C574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fendeille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C574B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BC574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245BD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CABRERO/JOHNSON</w:t>
      </w:r>
      <w:r>
        <w:rPr>
          <w:rFonts w:ascii="Arial" w:hAnsi="Arial"/>
          <w:bCs/>
        </w:rPr>
        <w:t xml:space="preserve"> </w:t>
      </w:r>
      <w:r w:rsidR="00BC574B">
        <w:rPr>
          <w:rFonts w:ascii="Arial" w:hAnsi="Arial"/>
          <w:bCs/>
        </w:rPr>
        <w:t>Christophe/ Rose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C574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fendeille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C574B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BC574B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245BD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5BD" w:rsidRDefault="007245BD">
      <w:r>
        <w:separator/>
      </w:r>
    </w:p>
  </w:endnote>
  <w:endnote w:type="continuationSeparator" w:id="0">
    <w:p w:rsidR="007245BD" w:rsidRDefault="00724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5BD" w:rsidRDefault="007245BD">
      <w:r>
        <w:separator/>
      </w:r>
    </w:p>
  </w:footnote>
  <w:footnote w:type="continuationSeparator" w:id="0">
    <w:p w:rsidR="007245BD" w:rsidRDefault="00724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45BD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7245BD"/>
    <w:rsid w:val="00A878A4"/>
    <w:rsid w:val="00BC574B"/>
    <w:rsid w:val="00D573F7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29687-A36A-4D69-8E81-151478CC3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692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2014-08-08T11:02:00Z</dcterms:created>
  <dcterms:modified xsi:type="dcterms:W3CDTF">2014-08-08T11:02:00Z</dcterms:modified>
</cp:coreProperties>
</file>