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52F1">
              <w:rPr>
                <w:rFonts w:ascii="Arial" w:hAnsi="Arial"/>
                <w:noProof/>
              </w:rPr>
              <w:t>lundi 5 novembre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A4C1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MAZET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Simone</w:t>
            </w:r>
          </w:p>
          <w:p w:rsidR="00D84DE5" w:rsidRDefault="001A4C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Caneville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A4C14" w:rsidP="001A4C1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A4C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Simone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A4C1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A4C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Simone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A4C14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A4C14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1A4C14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4C1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Simone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A4C1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Caneville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A4C14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1A4C1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52F1">
              <w:rPr>
                <w:rFonts w:cs="Arial"/>
                <w:bCs/>
                <w:noProof/>
              </w:rPr>
              <w:t>lundi 5 novembre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1A4C14">
        <w:rPr>
          <w:rFonts w:ascii="Arial" w:hAnsi="Arial"/>
          <w:bCs/>
        </w:rPr>
        <w:t>Simone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A4C1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Caneville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A4C14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1A4C1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A52F1">
              <w:rPr>
                <w:rFonts w:cs="Arial"/>
                <w:bCs/>
                <w:noProof/>
              </w:rPr>
              <w:t>lundi 5 novembre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2F1" w:rsidRDefault="00FA52F1">
      <w:r>
        <w:separator/>
      </w:r>
    </w:p>
  </w:endnote>
  <w:endnote w:type="continuationSeparator" w:id="0">
    <w:p w:rsidR="00FA52F1" w:rsidRDefault="00FA5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2F1" w:rsidRDefault="00FA52F1">
      <w:r>
        <w:separator/>
      </w:r>
    </w:p>
  </w:footnote>
  <w:footnote w:type="continuationSeparator" w:id="0">
    <w:p w:rsidR="00FA52F1" w:rsidRDefault="00FA5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A52F1"/>
    <w:rsid w:val="00170917"/>
    <w:rsid w:val="001A4C14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271CA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A52F1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3C7408-8435-4EFD-88A5-77A849223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2F1CC-D51A-405F-ACD5-5247C64A1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639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2018-11-05T14:54:00Z</dcterms:created>
  <dcterms:modified xsi:type="dcterms:W3CDTF">2018-11-05T14:54:00Z</dcterms:modified>
</cp:coreProperties>
</file>