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21A9EC02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771ABD07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3A0DE01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3B97E23E" w14:textId="77777777" w:rsidR="00E95FB2" w:rsidRDefault="00E95FB2" w:rsidP="000060FC">
            <w:pPr>
              <w:spacing w:before="120"/>
              <w:ind w:left="2198"/>
              <w:jc w:val="left"/>
            </w:pPr>
          </w:p>
          <w:p w14:paraId="4342625B" w14:textId="77777777" w:rsidR="00E95FB2" w:rsidRDefault="00E95FB2" w:rsidP="000060FC">
            <w:pPr>
              <w:spacing w:before="120"/>
              <w:ind w:left="2198"/>
              <w:jc w:val="left"/>
            </w:pPr>
          </w:p>
          <w:p w14:paraId="5397F13E" w14:textId="77777777" w:rsidR="00E95FB2" w:rsidRDefault="00E95FB2" w:rsidP="000060FC">
            <w:pPr>
              <w:spacing w:before="120"/>
              <w:ind w:left="2198"/>
              <w:jc w:val="left"/>
            </w:pPr>
          </w:p>
          <w:p w14:paraId="5824A090" w14:textId="77777777" w:rsidR="00E95FB2" w:rsidRDefault="00E95FB2" w:rsidP="000060FC">
            <w:pPr>
              <w:spacing w:before="120"/>
              <w:ind w:left="2198"/>
              <w:jc w:val="left"/>
            </w:pPr>
          </w:p>
          <w:p w14:paraId="57D2BD9D" w14:textId="5B7FED4F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E95FB2">
              <w:rPr>
                <w:noProof/>
              </w:rPr>
              <w:t>jeudi 2 septembre 2021</w:t>
            </w:r>
            <w:r w:rsidRPr="000060FC">
              <w:fldChar w:fldCharType="end"/>
            </w:r>
          </w:p>
          <w:p w14:paraId="4AC1047B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69D5B15B" w14:textId="77777777" w:rsidR="000060FC" w:rsidRPr="000060FC" w:rsidRDefault="00A70BEB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Messieurs et 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CAMBON</w:t>
            </w:r>
            <w:r w:rsidR="000060FC" w:rsidRPr="000060FC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Jean-Sebastien</w:t>
            </w:r>
            <w:proofErr w:type="spellEnd"/>
            <w:r>
              <w:rPr>
                <w:bCs/>
              </w:rPr>
              <w:t>, Jean-Philippe et Isabelle</w:t>
            </w:r>
          </w:p>
          <w:p w14:paraId="4601E59F" w14:textId="46F4B8A4" w:rsidR="000060FC" w:rsidRPr="000060FC" w:rsidRDefault="00A70BEB" w:rsidP="000060FC">
            <w:pPr>
              <w:spacing w:before="120"/>
              <w:ind w:left="2198"/>
              <w:jc w:val="left"/>
            </w:pPr>
            <w:r>
              <w:t>10</w:t>
            </w:r>
            <w:r w:rsidR="000060FC" w:rsidRPr="000060FC">
              <w:t xml:space="preserve"> </w:t>
            </w:r>
            <w:r>
              <w:t>Rue des Antilles</w:t>
            </w:r>
            <w:r w:rsidR="000060FC" w:rsidRPr="000060FC">
              <w:t xml:space="preserve"> </w:t>
            </w:r>
          </w:p>
          <w:p w14:paraId="51D2DE60" w14:textId="2561268B" w:rsidR="000060FC" w:rsidRPr="000060FC" w:rsidRDefault="00A70BEB" w:rsidP="000060FC">
            <w:pPr>
              <w:spacing w:before="120"/>
              <w:ind w:left="2198"/>
              <w:jc w:val="left"/>
            </w:pPr>
            <w:r>
              <w:t>31130</w:t>
            </w:r>
            <w:r w:rsidR="000060FC" w:rsidRPr="000060FC">
              <w:t xml:space="preserve"> </w:t>
            </w:r>
            <w:r>
              <w:t>BALMA</w:t>
            </w:r>
          </w:p>
        </w:tc>
      </w:tr>
    </w:tbl>
    <w:p w14:paraId="31F27E08" w14:textId="77777777" w:rsidR="00E95FB2" w:rsidRDefault="00E95FB2" w:rsidP="000060FC">
      <w:pPr>
        <w:spacing w:before="120"/>
        <w:rPr>
          <w:i/>
          <w:u w:val="single"/>
        </w:rPr>
      </w:pPr>
    </w:p>
    <w:p w14:paraId="427FDD33" w14:textId="77777777" w:rsidR="00E95FB2" w:rsidRDefault="00E95FB2" w:rsidP="000060FC">
      <w:pPr>
        <w:spacing w:before="120"/>
        <w:rPr>
          <w:i/>
          <w:u w:val="single"/>
        </w:rPr>
      </w:pPr>
    </w:p>
    <w:p w14:paraId="7DCDDBCC" w14:textId="77777777" w:rsidR="00E95FB2" w:rsidRDefault="00E95FB2" w:rsidP="000060FC">
      <w:pPr>
        <w:spacing w:before="120"/>
        <w:rPr>
          <w:i/>
          <w:u w:val="single"/>
        </w:rPr>
      </w:pPr>
    </w:p>
    <w:p w14:paraId="0ECFC81F" w14:textId="3E55D4B4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543CF400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41697A51" w14:textId="3909219B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A70BEB">
        <w:rPr>
          <w:bCs/>
        </w:rPr>
        <w:t>Messieurs et Madame</w:t>
      </w:r>
      <w:r w:rsidRPr="000060FC">
        <w:rPr>
          <w:bCs/>
        </w:rPr>
        <w:t xml:space="preserve"> </w:t>
      </w:r>
      <w:r w:rsidR="00A70BEB">
        <w:rPr>
          <w:bCs/>
        </w:rPr>
        <w:t>CAMBON</w:t>
      </w:r>
      <w:r w:rsidRPr="000060FC">
        <w:rPr>
          <w:bCs/>
        </w:rPr>
        <w:t xml:space="preserve"> </w:t>
      </w:r>
      <w:proofErr w:type="spellStart"/>
      <w:r w:rsidR="00A70BEB">
        <w:rPr>
          <w:bCs/>
        </w:rPr>
        <w:t>Jean-Sebastien</w:t>
      </w:r>
      <w:proofErr w:type="spellEnd"/>
      <w:r w:rsidR="00A70BEB">
        <w:rPr>
          <w:bCs/>
        </w:rPr>
        <w:t>, Jean-Philippe et Isabelle</w:t>
      </w:r>
    </w:p>
    <w:p w14:paraId="068658DC" w14:textId="77777777" w:rsidR="000060FC" w:rsidRPr="000060FC" w:rsidRDefault="000060FC" w:rsidP="000060FC">
      <w:pPr>
        <w:spacing w:before="120"/>
      </w:pPr>
    </w:p>
    <w:p w14:paraId="6B0BA4D2" w14:textId="73C811D7" w:rsidR="000060FC" w:rsidRPr="000060FC" w:rsidRDefault="00A70BEB" w:rsidP="000060FC">
      <w:pPr>
        <w:spacing w:before="120"/>
        <w:ind w:firstLine="709"/>
      </w:pPr>
      <w:r>
        <w:rPr>
          <w:bCs/>
        </w:rPr>
        <w:t>Messieurs et Madame</w:t>
      </w:r>
      <w:r w:rsidR="000060FC" w:rsidRPr="000060FC">
        <w:t>,</w:t>
      </w:r>
    </w:p>
    <w:p w14:paraId="38BEEF45" w14:textId="77777777" w:rsidR="000060FC" w:rsidRPr="000060FC" w:rsidRDefault="000060FC" w:rsidP="000060FC">
      <w:pPr>
        <w:spacing w:before="120"/>
        <w:ind w:firstLine="709"/>
      </w:pPr>
    </w:p>
    <w:p w14:paraId="0FEE01F6" w14:textId="3834C175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A70BEB">
        <w:t>MAYREVILLE</w:t>
      </w:r>
      <w:r w:rsidRPr="000060FC">
        <w:t xml:space="preserve">, </w:t>
      </w:r>
      <w:r w:rsidR="00A70BEB">
        <w:rPr>
          <w:bCs/>
        </w:rPr>
        <w:t xml:space="preserve">Hameau de </w:t>
      </w:r>
      <w:proofErr w:type="spellStart"/>
      <w:proofErr w:type="gramStart"/>
      <w:r w:rsidR="00A70BEB">
        <w:rPr>
          <w:bCs/>
        </w:rPr>
        <w:t>Bonac</w:t>
      </w:r>
      <w:proofErr w:type="spellEnd"/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A70BEB">
        <w:rPr>
          <w:iCs/>
        </w:rPr>
        <w:t>434-432-501</w:t>
      </w:r>
      <w:r w:rsidRPr="000060FC">
        <w:rPr>
          <w:iCs/>
        </w:rPr>
        <w:t xml:space="preserve">, section </w:t>
      </w:r>
      <w:r w:rsidR="00A70BEB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A70BEB">
        <w:t>01/09/2021</w:t>
      </w:r>
      <w:r w:rsidRPr="000060FC">
        <w:t>, veuillez trouver ci-joint au présent courrier :</w:t>
      </w:r>
    </w:p>
    <w:p w14:paraId="38CDF051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4F8924DF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5B5869DC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69E1F782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1CE12739" w14:textId="06F7AE6B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A70BEB">
        <w:rPr>
          <w:bCs/>
        </w:rPr>
        <w:t>Messieurs et 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04AA65E4" w14:textId="77777777" w:rsidR="000060FC" w:rsidRPr="000060FC" w:rsidRDefault="000060FC" w:rsidP="000060FC">
      <w:pPr>
        <w:spacing w:before="240"/>
        <w:ind w:left="709"/>
      </w:pPr>
    </w:p>
    <w:p w14:paraId="18138770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403FA296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644D3898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018112D6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4FBC59A2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07C7770B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0A2EA21D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8A257" w14:textId="77777777" w:rsidR="00D82B20" w:rsidRDefault="00D82B20">
      <w:r>
        <w:separator/>
      </w:r>
    </w:p>
  </w:endnote>
  <w:endnote w:type="continuationSeparator" w:id="0">
    <w:p w14:paraId="7A3B0A48" w14:textId="77777777" w:rsidR="00D82B20" w:rsidRDefault="00D82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B03A7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04E82298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5883DDAF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0AEDE" w14:textId="77777777" w:rsidR="00D82B20" w:rsidRDefault="00D82B20">
      <w:r>
        <w:separator/>
      </w:r>
    </w:p>
  </w:footnote>
  <w:footnote w:type="continuationSeparator" w:id="0">
    <w:p w14:paraId="1B75D600" w14:textId="77777777" w:rsidR="00D82B20" w:rsidRDefault="00D82B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D82B20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A70BEB"/>
    <w:rsid w:val="00C125B8"/>
    <w:rsid w:val="00C14575"/>
    <w:rsid w:val="00D47664"/>
    <w:rsid w:val="00D82B20"/>
    <w:rsid w:val="00D86146"/>
    <w:rsid w:val="00E00F56"/>
    <w:rsid w:val="00E70B6C"/>
    <w:rsid w:val="00E94BAE"/>
    <w:rsid w:val="00E95FB2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92D864D"/>
  <w15:chartTrackingRefBased/>
  <w15:docId w15:val="{B7A260E8-92BA-4118-9EBD-2781A0663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209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2021-09-02T06:26:00Z</cp:lastPrinted>
  <dcterms:created xsi:type="dcterms:W3CDTF">2021-09-02T06:26:00Z</dcterms:created>
  <dcterms:modified xsi:type="dcterms:W3CDTF">2021-09-02T06:27:00Z</dcterms:modified>
</cp:coreProperties>
</file>