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3332D">
              <w:rPr>
                <w:rFonts w:ascii="Arial" w:hAnsi="Arial"/>
                <w:noProof/>
              </w:rPr>
              <w:t>mardi 25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0497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BARREAU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VINCENT</w:t>
            </w:r>
          </w:p>
          <w:p w:rsidR="00D84DE5" w:rsidRDefault="00A0497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Coumel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04978" w:rsidP="00A0497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0497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A04978">
        <w:rPr>
          <w:rFonts w:ascii="Arial" w:hAnsi="Arial"/>
          <w:bCs/>
        </w:rPr>
        <w:t>BARREAU</w:t>
      </w:r>
      <w:r>
        <w:rPr>
          <w:rFonts w:ascii="Arial" w:hAnsi="Arial"/>
          <w:bCs/>
        </w:rPr>
        <w:t xml:space="preserve"> </w:t>
      </w:r>
      <w:r w:rsidR="00A04978">
        <w:rPr>
          <w:rFonts w:ascii="Arial" w:hAnsi="Arial"/>
          <w:bCs/>
        </w:rPr>
        <w:t>VINCENT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0497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0497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A04978">
        <w:rPr>
          <w:rFonts w:ascii="Arial" w:hAnsi="Arial"/>
          <w:bCs/>
        </w:rPr>
        <w:t>BARREAU</w:t>
      </w:r>
      <w:r>
        <w:rPr>
          <w:rFonts w:ascii="Arial" w:hAnsi="Arial"/>
          <w:bCs/>
        </w:rPr>
        <w:t xml:space="preserve"> </w:t>
      </w:r>
      <w:r w:rsidR="00A04978">
        <w:rPr>
          <w:rFonts w:ascii="Arial" w:hAnsi="Arial"/>
          <w:bCs/>
        </w:rPr>
        <w:t>VINCENT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04978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04978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03332D" w:rsidRDefault="0003332D" w:rsidP="00D84DE5">
      <w:pPr>
        <w:ind w:left="5670"/>
        <w:rPr>
          <w:rFonts w:cs="Arial"/>
          <w:bCs/>
        </w:rPr>
      </w:pPr>
    </w:p>
    <w:p w:rsidR="0003332D" w:rsidRDefault="0003332D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03332D" w:rsidRDefault="0003332D" w:rsidP="00D84DE5"/>
    <w:p w:rsidR="0003332D" w:rsidRDefault="0003332D" w:rsidP="00D84DE5"/>
    <w:p w:rsidR="0003332D" w:rsidRDefault="0003332D" w:rsidP="00D84DE5"/>
    <w:p w:rsidR="0003332D" w:rsidRDefault="0003332D" w:rsidP="00D84DE5"/>
    <w:p w:rsidR="0003332D" w:rsidRDefault="0003332D" w:rsidP="00D84DE5"/>
    <w:p w:rsidR="0003332D" w:rsidRDefault="0003332D" w:rsidP="00D84DE5"/>
    <w:p w:rsidR="0003332D" w:rsidRDefault="0003332D" w:rsidP="00D84DE5"/>
    <w:p w:rsidR="0003332D" w:rsidRDefault="0003332D" w:rsidP="00D84DE5"/>
    <w:p w:rsidR="0003332D" w:rsidRDefault="0003332D" w:rsidP="00D84DE5"/>
    <w:p w:rsidR="0003332D" w:rsidRDefault="0003332D" w:rsidP="00D84DE5"/>
    <w:p w:rsidR="00385AFF" w:rsidRDefault="00385AFF" w:rsidP="00D84DE5"/>
    <w:p w:rsidR="005F0F78" w:rsidRDefault="005F0F78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0497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A04978">
        <w:rPr>
          <w:rFonts w:ascii="Arial" w:hAnsi="Arial"/>
          <w:bCs/>
        </w:rPr>
        <w:t>BARREAU</w:t>
      </w:r>
      <w:r>
        <w:rPr>
          <w:rFonts w:ascii="Arial" w:hAnsi="Arial"/>
          <w:bCs/>
        </w:rPr>
        <w:t xml:space="preserve"> </w:t>
      </w:r>
      <w:r w:rsidR="00A04978">
        <w:rPr>
          <w:rFonts w:ascii="Arial" w:hAnsi="Arial"/>
          <w:bCs/>
        </w:rPr>
        <w:t>VINCENT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0497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Coumel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332D">
              <w:rPr>
                <w:rFonts w:cs="Arial"/>
                <w:bCs/>
                <w:noProof/>
              </w:rPr>
              <w:t>mardi 25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03332D" w:rsidRDefault="0003332D" w:rsidP="006B5B1A">
            <w:pPr>
              <w:jc w:val="center"/>
              <w:rPr>
                <w:rFonts w:cs="Arial"/>
                <w:bCs/>
              </w:rPr>
            </w:pPr>
          </w:p>
          <w:p w:rsidR="0003332D" w:rsidRDefault="0003332D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0497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A04978">
        <w:rPr>
          <w:rFonts w:ascii="Arial" w:hAnsi="Arial"/>
          <w:bCs/>
        </w:rPr>
        <w:t>BARREAU</w:t>
      </w:r>
      <w:r>
        <w:rPr>
          <w:rFonts w:ascii="Arial" w:hAnsi="Arial"/>
          <w:bCs/>
        </w:rPr>
        <w:t xml:space="preserve"> </w:t>
      </w:r>
      <w:r w:rsidR="00A04978">
        <w:rPr>
          <w:rFonts w:ascii="Arial" w:hAnsi="Arial"/>
          <w:bCs/>
        </w:rPr>
        <w:t>VINCENT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0497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Coumel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332D">
              <w:rPr>
                <w:rFonts w:cs="Arial"/>
                <w:bCs/>
                <w:noProof/>
              </w:rPr>
              <w:t>mardi 25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03332D" w:rsidRDefault="0003332D" w:rsidP="006B5B1A">
            <w:pPr>
              <w:jc w:val="center"/>
              <w:rPr>
                <w:rFonts w:cs="Arial"/>
                <w:bCs/>
              </w:rPr>
            </w:pPr>
          </w:p>
          <w:p w:rsidR="0003332D" w:rsidRDefault="0003332D" w:rsidP="006B5B1A">
            <w:pPr>
              <w:jc w:val="center"/>
              <w:rPr>
                <w:rFonts w:cs="Arial"/>
                <w:bCs/>
              </w:rPr>
            </w:pPr>
          </w:p>
          <w:p w:rsidR="0003332D" w:rsidRDefault="0003332D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8B2" w:rsidRDefault="003038B2">
      <w:r>
        <w:separator/>
      </w:r>
    </w:p>
  </w:endnote>
  <w:endnote w:type="continuationSeparator" w:id="0">
    <w:p w:rsidR="003038B2" w:rsidRDefault="00303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8B2" w:rsidRDefault="003038B2">
      <w:r>
        <w:separator/>
      </w:r>
    </w:p>
  </w:footnote>
  <w:footnote w:type="continuationSeparator" w:id="0">
    <w:p w:rsidR="003038B2" w:rsidRDefault="003038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38B2"/>
    <w:rsid w:val="0003332D"/>
    <w:rsid w:val="00170917"/>
    <w:rsid w:val="00212A83"/>
    <w:rsid w:val="00252476"/>
    <w:rsid w:val="00296C3E"/>
    <w:rsid w:val="002D7FB2"/>
    <w:rsid w:val="003038B2"/>
    <w:rsid w:val="00305A9D"/>
    <w:rsid w:val="00385AFF"/>
    <w:rsid w:val="003D1660"/>
    <w:rsid w:val="003F7D70"/>
    <w:rsid w:val="005F0F78"/>
    <w:rsid w:val="00633EE3"/>
    <w:rsid w:val="006512EA"/>
    <w:rsid w:val="00661E52"/>
    <w:rsid w:val="006B5B1A"/>
    <w:rsid w:val="006F52A1"/>
    <w:rsid w:val="00A04978"/>
    <w:rsid w:val="00A061A6"/>
    <w:rsid w:val="00A878A4"/>
    <w:rsid w:val="00B17184"/>
    <w:rsid w:val="00B312DA"/>
    <w:rsid w:val="00B36DCC"/>
    <w:rsid w:val="00BC596D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949FE9-FA4C-492F-BD89-26943ABF4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332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33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E73B8-C3C8-49D3-958B-D2062E207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635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2016-10-25T14:28:00Z</cp:lastPrinted>
  <dcterms:created xsi:type="dcterms:W3CDTF">2016-10-25T14:25:00Z</dcterms:created>
  <dcterms:modified xsi:type="dcterms:W3CDTF">2016-10-25T14:30:00Z</dcterms:modified>
</cp:coreProperties>
</file>