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BF79271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E867AAE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F7F6F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336E088" w14:textId="77777777" w:rsidR="00433443" w:rsidRDefault="00433443" w:rsidP="000060FC">
            <w:pPr>
              <w:spacing w:before="120"/>
              <w:ind w:left="2198"/>
              <w:jc w:val="left"/>
            </w:pPr>
          </w:p>
          <w:p w14:paraId="621526E1" w14:textId="77777777" w:rsidR="00433443" w:rsidRDefault="00433443" w:rsidP="000060FC">
            <w:pPr>
              <w:spacing w:before="120"/>
              <w:ind w:left="2198"/>
              <w:jc w:val="left"/>
            </w:pPr>
          </w:p>
          <w:p w14:paraId="6155DEBE" w14:textId="77777777" w:rsidR="00433443" w:rsidRDefault="00433443" w:rsidP="000060FC">
            <w:pPr>
              <w:spacing w:before="120"/>
              <w:ind w:left="2198"/>
              <w:jc w:val="left"/>
            </w:pPr>
          </w:p>
          <w:p w14:paraId="10A23175" w14:textId="77777777" w:rsidR="00433443" w:rsidRDefault="00433443" w:rsidP="000060FC">
            <w:pPr>
              <w:spacing w:before="120"/>
              <w:ind w:left="2198"/>
              <w:jc w:val="left"/>
            </w:pPr>
          </w:p>
          <w:p w14:paraId="581D244D" w14:textId="1AE3820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33443">
              <w:rPr>
                <w:noProof/>
              </w:rPr>
              <w:t>mercredi 17 novembre 2021</w:t>
            </w:r>
            <w:r w:rsidRPr="000060FC">
              <w:fldChar w:fldCharType="end"/>
            </w:r>
          </w:p>
          <w:p w14:paraId="2F566A7C" w14:textId="77777777" w:rsidR="00433443" w:rsidRDefault="00433443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1067590" w14:textId="64E1390C" w:rsidR="000060FC" w:rsidRPr="000060FC" w:rsidRDefault="00433443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  <w:r>
              <w:t>Madame LEPARLOUER Nadège</w:t>
            </w:r>
          </w:p>
          <w:p w14:paraId="1FD8FC1E" w14:textId="7C08ADDD" w:rsidR="000060FC" w:rsidRPr="000060FC" w:rsidRDefault="006E4BB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BRINDET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Frédéric</w:t>
            </w:r>
          </w:p>
          <w:p w14:paraId="624CC677" w14:textId="4010992F" w:rsidR="000060FC" w:rsidRPr="000060FC" w:rsidRDefault="006E4BB8" w:rsidP="000060FC">
            <w:pPr>
              <w:spacing w:before="120"/>
              <w:ind w:left="2198"/>
              <w:jc w:val="left"/>
            </w:pPr>
            <w:r>
              <w:t>4</w:t>
            </w:r>
            <w:r w:rsidR="000060FC" w:rsidRPr="000060FC">
              <w:t xml:space="preserve"> </w:t>
            </w:r>
            <w:r>
              <w:t>Chemin Tour d'Envie</w:t>
            </w:r>
            <w:r w:rsidR="000060FC" w:rsidRPr="000060FC">
              <w:t xml:space="preserve"> </w:t>
            </w:r>
          </w:p>
          <w:p w14:paraId="3666AC95" w14:textId="0585A36C" w:rsidR="000060FC" w:rsidRPr="000060FC" w:rsidRDefault="006E4BB8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14:paraId="502A4332" w14:textId="77777777" w:rsidR="00433443" w:rsidRDefault="00433443" w:rsidP="000060FC">
      <w:pPr>
        <w:spacing w:before="120"/>
        <w:rPr>
          <w:i/>
          <w:u w:val="single"/>
        </w:rPr>
      </w:pPr>
    </w:p>
    <w:p w14:paraId="1BF21F53" w14:textId="77777777" w:rsidR="00433443" w:rsidRDefault="00433443" w:rsidP="000060FC">
      <w:pPr>
        <w:spacing w:before="120"/>
        <w:rPr>
          <w:i/>
          <w:u w:val="single"/>
        </w:rPr>
      </w:pPr>
    </w:p>
    <w:p w14:paraId="055E618B" w14:textId="77777777" w:rsidR="00433443" w:rsidRDefault="00433443" w:rsidP="000060FC">
      <w:pPr>
        <w:spacing w:before="120"/>
        <w:rPr>
          <w:i/>
          <w:u w:val="single"/>
        </w:rPr>
      </w:pPr>
    </w:p>
    <w:p w14:paraId="03B9C961" w14:textId="32A880B5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96F36EE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A9AEDC7" w14:textId="0453D15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33443" w:rsidRPr="00433443">
        <w:rPr>
          <w:i/>
        </w:rPr>
        <w:t>Madame LEPARLOUER Nadège</w:t>
      </w:r>
      <w:r w:rsidR="00433443">
        <w:rPr>
          <w:i/>
        </w:rPr>
        <w:t xml:space="preserve">, </w:t>
      </w:r>
      <w:r w:rsidR="006E4BB8">
        <w:rPr>
          <w:bCs/>
        </w:rPr>
        <w:t>Monsieur</w:t>
      </w:r>
      <w:r w:rsidRPr="000060FC">
        <w:rPr>
          <w:bCs/>
        </w:rPr>
        <w:t xml:space="preserve"> </w:t>
      </w:r>
      <w:r w:rsidR="006E4BB8">
        <w:rPr>
          <w:bCs/>
        </w:rPr>
        <w:t>BRINDET</w:t>
      </w:r>
      <w:r w:rsidRPr="000060FC">
        <w:rPr>
          <w:bCs/>
        </w:rPr>
        <w:t xml:space="preserve"> </w:t>
      </w:r>
      <w:r w:rsidR="006E4BB8">
        <w:rPr>
          <w:bCs/>
        </w:rPr>
        <w:t>Frédéric</w:t>
      </w:r>
    </w:p>
    <w:p w14:paraId="74A0B04D" w14:textId="77777777" w:rsidR="000060FC" w:rsidRPr="000060FC" w:rsidRDefault="000060FC" w:rsidP="000060FC">
      <w:pPr>
        <w:spacing w:before="120"/>
      </w:pPr>
    </w:p>
    <w:p w14:paraId="53985EFA" w14:textId="0C266B7C" w:rsidR="000060FC" w:rsidRPr="000060FC" w:rsidRDefault="00433443" w:rsidP="000060FC">
      <w:pPr>
        <w:spacing w:before="120"/>
        <w:ind w:firstLine="709"/>
      </w:pPr>
      <w:r>
        <w:rPr>
          <w:bCs/>
        </w:rPr>
        <w:t xml:space="preserve">Madame, </w:t>
      </w:r>
      <w:r w:rsidR="006E4BB8">
        <w:rPr>
          <w:bCs/>
        </w:rPr>
        <w:t>Monsieur</w:t>
      </w:r>
      <w:r w:rsidR="000060FC" w:rsidRPr="000060FC">
        <w:t>,</w:t>
      </w:r>
    </w:p>
    <w:p w14:paraId="178070F8" w14:textId="77777777" w:rsidR="000060FC" w:rsidRPr="000060FC" w:rsidRDefault="000060FC" w:rsidP="000060FC">
      <w:pPr>
        <w:spacing w:before="120"/>
        <w:ind w:firstLine="709"/>
      </w:pPr>
    </w:p>
    <w:p w14:paraId="357A8CE5" w14:textId="1790E684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E4BB8">
        <w:t>SALLES SUR L'HERS</w:t>
      </w:r>
      <w:r w:rsidRPr="000060FC">
        <w:t xml:space="preserve">, </w:t>
      </w:r>
      <w:r w:rsidR="006E4BB8">
        <w:rPr>
          <w:bCs/>
        </w:rPr>
        <w:t>4</w:t>
      </w:r>
      <w:r w:rsidRPr="000060FC">
        <w:rPr>
          <w:bCs/>
        </w:rPr>
        <w:t xml:space="preserve"> </w:t>
      </w:r>
      <w:r w:rsidR="006E4BB8">
        <w:rPr>
          <w:bCs/>
        </w:rPr>
        <w:t xml:space="preserve">Chemin Tour </w:t>
      </w:r>
      <w:proofErr w:type="gramStart"/>
      <w:r w:rsidR="006E4BB8">
        <w:rPr>
          <w:bCs/>
        </w:rPr>
        <w:t>d'Envie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6E4BB8">
        <w:rPr>
          <w:iCs/>
        </w:rPr>
        <w:t>118</w:t>
      </w:r>
      <w:r w:rsidRPr="000060FC">
        <w:rPr>
          <w:iCs/>
        </w:rPr>
        <w:t xml:space="preserve">, section </w:t>
      </w:r>
      <w:r w:rsidR="006E4BB8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E4BB8">
        <w:t>16/11/2021</w:t>
      </w:r>
      <w:r w:rsidRPr="000060FC">
        <w:t>, veuillez trouver ci-joint au présent courrier :</w:t>
      </w:r>
    </w:p>
    <w:p w14:paraId="397C0CE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706C57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9D33DA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7F00E9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F6BE303" w14:textId="007804C8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33443">
        <w:t xml:space="preserve">Madame, </w:t>
      </w:r>
      <w:r w:rsidR="006E4BB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8F0BA1E" w14:textId="77777777" w:rsidR="000060FC" w:rsidRPr="000060FC" w:rsidRDefault="000060FC" w:rsidP="000060FC">
      <w:pPr>
        <w:spacing w:before="240"/>
        <w:ind w:left="709"/>
      </w:pPr>
    </w:p>
    <w:p w14:paraId="1620C414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20EE91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10FF4B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C2AD0A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193FA9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501AE8E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C92317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79797" w14:textId="77777777" w:rsidR="00A85E95" w:rsidRDefault="00A85E95">
      <w:r>
        <w:separator/>
      </w:r>
    </w:p>
  </w:endnote>
  <w:endnote w:type="continuationSeparator" w:id="0">
    <w:p w14:paraId="59E26270" w14:textId="77777777" w:rsidR="00A85E95" w:rsidRDefault="00A85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32F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31C85F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84B5D72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43014" w14:textId="77777777" w:rsidR="00A85E95" w:rsidRDefault="00A85E95">
      <w:r>
        <w:separator/>
      </w:r>
    </w:p>
  </w:footnote>
  <w:footnote w:type="continuationSeparator" w:id="0">
    <w:p w14:paraId="2AB49A8A" w14:textId="77777777" w:rsidR="00A85E95" w:rsidRDefault="00A85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A85E95"/>
    <w:rsid w:val="000060FC"/>
    <w:rsid w:val="000445BA"/>
    <w:rsid w:val="00165F7E"/>
    <w:rsid w:val="002463C1"/>
    <w:rsid w:val="002B5E55"/>
    <w:rsid w:val="003F1ED7"/>
    <w:rsid w:val="00433443"/>
    <w:rsid w:val="00493659"/>
    <w:rsid w:val="00596BD2"/>
    <w:rsid w:val="006566AA"/>
    <w:rsid w:val="006B5C30"/>
    <w:rsid w:val="006E4BB8"/>
    <w:rsid w:val="00713659"/>
    <w:rsid w:val="009521D0"/>
    <w:rsid w:val="0099710A"/>
    <w:rsid w:val="00A02D99"/>
    <w:rsid w:val="00A105E0"/>
    <w:rsid w:val="00A14C9E"/>
    <w:rsid w:val="00A85E95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70B06"/>
  <w15:chartTrackingRefBased/>
  <w15:docId w15:val="{36EB7E2D-AFB4-48BA-A229-2EC8083A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73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2021-11-17T14:48:00Z</cp:lastPrinted>
  <dcterms:created xsi:type="dcterms:W3CDTF">2021-11-17T14:45:00Z</dcterms:created>
  <dcterms:modified xsi:type="dcterms:W3CDTF">2021-11-17T16:01:00Z</dcterms:modified>
</cp:coreProperties>
</file>