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B7950">
              <w:rPr>
                <w:rFonts w:ascii="Arial" w:hAnsi="Arial"/>
                <w:noProof/>
              </w:rPr>
              <w:t>mercredi 29 juin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328A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CESSES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Yannick</w:t>
            </w:r>
          </w:p>
          <w:p w:rsidR="00D84DE5" w:rsidRDefault="001328A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de l'Eglise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328A3" w:rsidP="001328A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328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CESSES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Yannick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328A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328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CESSES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Yannick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328A3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328A3">
        <w:rPr>
          <w:rFonts w:ascii="Arial" w:hAnsi="Arial"/>
          <w:iCs/>
        </w:rPr>
        <w:t>381-1467</w:t>
      </w:r>
      <w:r>
        <w:rPr>
          <w:rFonts w:ascii="Arial" w:hAnsi="Arial"/>
          <w:iCs/>
        </w:rPr>
        <w:t xml:space="preserve">, section </w:t>
      </w:r>
      <w:r w:rsidR="001328A3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328A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FB7950" w:rsidRDefault="00FB7950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FB7950" w:rsidRDefault="00FB7950" w:rsidP="00D84DE5"/>
    <w:p w:rsidR="00FB7950" w:rsidRDefault="00FB7950" w:rsidP="00D84DE5"/>
    <w:p w:rsidR="00FB7950" w:rsidRDefault="00FB7950" w:rsidP="00D84DE5"/>
    <w:p w:rsidR="00FB7950" w:rsidRDefault="00FB7950" w:rsidP="00D84DE5"/>
    <w:p w:rsidR="00FB7950" w:rsidRDefault="00FB7950" w:rsidP="00D84DE5"/>
    <w:p w:rsidR="00FB7950" w:rsidRDefault="00FB7950" w:rsidP="00D84DE5"/>
    <w:p w:rsidR="00FB7950" w:rsidRDefault="00FB7950" w:rsidP="00D84DE5"/>
    <w:p w:rsidR="00FB7950" w:rsidRDefault="00FB7950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CESSES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Yannick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328A3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Bordeneuve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328A3">
        <w:rPr>
          <w:rFonts w:ascii="Arial" w:hAnsi="Arial"/>
          <w:iCs/>
        </w:rPr>
        <w:t>381-1467</w:t>
      </w:r>
      <w:r>
        <w:rPr>
          <w:rFonts w:ascii="Arial" w:hAnsi="Arial"/>
          <w:iCs/>
        </w:rPr>
        <w:t xml:space="preserve">, section </w:t>
      </w:r>
      <w:r w:rsidR="001328A3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7950">
              <w:rPr>
                <w:rFonts w:cs="Arial"/>
                <w:bCs/>
                <w:noProof/>
              </w:rPr>
              <w:t>mercredi 29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CESSES</w:t>
      </w:r>
      <w:r>
        <w:rPr>
          <w:rFonts w:ascii="Arial" w:hAnsi="Arial"/>
          <w:bCs/>
        </w:rPr>
        <w:t xml:space="preserve"> </w:t>
      </w:r>
      <w:r w:rsidR="001328A3">
        <w:rPr>
          <w:rFonts w:ascii="Arial" w:hAnsi="Arial"/>
          <w:bCs/>
        </w:rPr>
        <w:t>Yannick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328A3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Bordeneuve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328A3">
        <w:rPr>
          <w:rFonts w:ascii="Arial" w:hAnsi="Arial"/>
          <w:iCs/>
        </w:rPr>
        <w:t>381-1467</w:t>
      </w:r>
      <w:r>
        <w:rPr>
          <w:rFonts w:ascii="Arial" w:hAnsi="Arial"/>
          <w:iCs/>
        </w:rPr>
        <w:t xml:space="preserve">, section </w:t>
      </w:r>
      <w:r w:rsidR="001328A3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7950">
              <w:rPr>
                <w:rFonts w:cs="Arial"/>
                <w:bCs/>
                <w:noProof/>
              </w:rPr>
              <w:t>mercredi 29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</w:p>
          <w:p w:rsidR="00FB7950" w:rsidRDefault="00FB795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A83" w:rsidRDefault="001E2A83">
      <w:r>
        <w:separator/>
      </w:r>
    </w:p>
  </w:endnote>
  <w:endnote w:type="continuationSeparator" w:id="0">
    <w:p w:rsidR="001E2A83" w:rsidRDefault="001E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A83" w:rsidRDefault="001E2A83">
      <w:r>
        <w:separator/>
      </w:r>
    </w:p>
  </w:footnote>
  <w:footnote w:type="continuationSeparator" w:id="0">
    <w:p w:rsidR="001E2A83" w:rsidRDefault="001E2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A83"/>
    <w:rsid w:val="001328A3"/>
    <w:rsid w:val="001426E4"/>
    <w:rsid w:val="00170917"/>
    <w:rsid w:val="001E2A83"/>
    <w:rsid w:val="0025247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86DB3"/>
    <w:rsid w:val="00FB7950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4F40A4-35AF-4325-9694-6D83F161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B795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79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89382-179D-4EE3-B15E-90171FC9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145</TotalTime>
  <Pages>3</Pages>
  <Words>616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2016-06-29T12:31:00Z</cp:lastPrinted>
  <dcterms:created xsi:type="dcterms:W3CDTF">2016-06-29T12:30:00Z</dcterms:created>
  <dcterms:modified xsi:type="dcterms:W3CDTF">2016-06-29T14:56:00Z</dcterms:modified>
</cp:coreProperties>
</file>