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52BB4">
              <w:rPr>
                <w:rFonts w:ascii="Arial" w:hAnsi="Arial"/>
                <w:noProof/>
              </w:rPr>
              <w:t>lundi 3 septembre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A0D6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FUENTE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Georgette</w:t>
            </w:r>
          </w:p>
          <w:p w:rsidR="00D84DE5" w:rsidRDefault="003A0D6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Ausone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A0D6E" w:rsidP="003A0D6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A0D6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Georgette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A0D6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A0D6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Georgette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A0D6E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A0D6E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3A0D6E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A0D6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Georgette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A0D6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Montplaisir le Vieux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A0D6E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3A0D6E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2BB4">
              <w:rPr>
                <w:rFonts w:cs="Arial"/>
                <w:bCs/>
                <w:noProof/>
              </w:rPr>
              <w:t>lundi 3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DE LA FUENTE</w:t>
      </w:r>
      <w:r>
        <w:rPr>
          <w:rFonts w:ascii="Arial" w:hAnsi="Arial"/>
          <w:bCs/>
        </w:rPr>
        <w:t xml:space="preserve"> </w:t>
      </w:r>
      <w:r w:rsidR="003A0D6E">
        <w:rPr>
          <w:rFonts w:ascii="Arial" w:hAnsi="Arial"/>
          <w:bCs/>
        </w:rPr>
        <w:t>Georgette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A0D6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Montplaisir le Vieux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A0D6E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3A0D6E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2BB4">
              <w:rPr>
                <w:rFonts w:cs="Arial"/>
                <w:bCs/>
                <w:noProof/>
              </w:rPr>
              <w:t>lundi 3 septembre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BB4" w:rsidRDefault="00A52BB4">
      <w:r>
        <w:separator/>
      </w:r>
    </w:p>
  </w:endnote>
  <w:endnote w:type="continuationSeparator" w:id="0">
    <w:p w:rsidR="00A52BB4" w:rsidRDefault="00A5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BB4" w:rsidRDefault="00A52BB4">
      <w:r>
        <w:separator/>
      </w:r>
    </w:p>
  </w:footnote>
  <w:footnote w:type="continuationSeparator" w:id="0">
    <w:p w:rsidR="00A52BB4" w:rsidRDefault="00A52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52BB4"/>
    <w:rsid w:val="00170917"/>
    <w:rsid w:val="00252476"/>
    <w:rsid w:val="00296C3E"/>
    <w:rsid w:val="002D7FB2"/>
    <w:rsid w:val="00305A9D"/>
    <w:rsid w:val="0037281A"/>
    <w:rsid w:val="00385AFF"/>
    <w:rsid w:val="003A0D6E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52BB4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833215-1EA8-4B2A-867E-BCEAB85AA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B0590-D14E-4A3C-998D-EC9C4E42E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650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2018-09-03T07:03:00Z</dcterms:created>
  <dcterms:modified xsi:type="dcterms:W3CDTF">2018-09-03T07:03:00Z</dcterms:modified>
</cp:coreProperties>
</file>