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9283DE2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0E533D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A9BCE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653B771" w14:textId="77777777" w:rsidR="00B74D2F" w:rsidRDefault="00B74D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A702E16" w14:textId="77777777" w:rsidR="00B74D2F" w:rsidRDefault="00B74D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98FC333" w14:textId="77777777" w:rsidR="00B74D2F" w:rsidRDefault="00B74D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4021320" w14:textId="7CB2505D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74D2F">
              <w:rPr>
                <w:rFonts w:ascii="Arial" w:hAnsi="Arial"/>
                <w:noProof/>
              </w:rPr>
              <w:t>jeudi 6 mai 2021</w:t>
            </w:r>
            <w:r>
              <w:rPr>
                <w:rFonts w:ascii="Arial" w:hAnsi="Arial"/>
              </w:rPr>
              <w:fldChar w:fldCharType="end"/>
            </w:r>
          </w:p>
          <w:p w14:paraId="2EA4749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6188C27" w14:textId="755E12B6" w:rsidR="0015688F" w:rsidRDefault="003E5EB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BILLARD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FRANCK</w:t>
            </w:r>
          </w:p>
          <w:p w14:paraId="26C5BE30" w14:textId="7A9E8868" w:rsidR="0015688F" w:rsidRDefault="003E5EB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LA PIEGE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0B1E0165" w14:textId="38DA7B4C" w:rsidR="0015688F" w:rsidRDefault="003E5EB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14:paraId="5F56DA77" w14:textId="77777777" w:rsidR="00B74D2F" w:rsidRDefault="00B74D2F" w:rsidP="0015688F">
      <w:pPr>
        <w:pStyle w:val="Commentaire"/>
        <w:rPr>
          <w:rFonts w:ascii="Arial" w:hAnsi="Arial"/>
          <w:i/>
          <w:u w:val="single"/>
        </w:rPr>
      </w:pPr>
    </w:p>
    <w:p w14:paraId="23B11CF2" w14:textId="77777777" w:rsidR="00B74D2F" w:rsidRDefault="00B74D2F" w:rsidP="0015688F">
      <w:pPr>
        <w:pStyle w:val="Commentaire"/>
        <w:rPr>
          <w:rFonts w:ascii="Arial" w:hAnsi="Arial"/>
          <w:i/>
          <w:u w:val="single"/>
        </w:rPr>
      </w:pPr>
    </w:p>
    <w:p w14:paraId="6ED707A4" w14:textId="77777777" w:rsidR="00B74D2F" w:rsidRDefault="00B74D2F" w:rsidP="0015688F">
      <w:pPr>
        <w:pStyle w:val="Commentaire"/>
        <w:rPr>
          <w:rFonts w:ascii="Arial" w:hAnsi="Arial"/>
          <w:i/>
          <w:u w:val="single"/>
        </w:rPr>
      </w:pPr>
    </w:p>
    <w:p w14:paraId="37DAD7CD" w14:textId="5CB03466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1959F00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401A070" w14:textId="0A343B4E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E5EB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E5EBE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3E5EBE">
        <w:rPr>
          <w:rFonts w:ascii="Arial" w:hAnsi="Arial"/>
          <w:bCs/>
        </w:rPr>
        <w:t>FRANCK</w:t>
      </w:r>
    </w:p>
    <w:p w14:paraId="0D74AF93" w14:textId="77777777" w:rsidR="0015688F" w:rsidRDefault="0015688F" w:rsidP="0015688F">
      <w:pPr>
        <w:pStyle w:val="Commentaire"/>
        <w:rPr>
          <w:rFonts w:ascii="Arial" w:hAnsi="Arial"/>
        </w:rPr>
      </w:pPr>
    </w:p>
    <w:p w14:paraId="5080476F" w14:textId="271DA053" w:rsidR="0015688F" w:rsidRDefault="003E5EB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4414D8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8483CF0" w14:textId="27C05C4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E5EB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E5EBE">
        <w:rPr>
          <w:rFonts w:ascii="Arial" w:hAnsi="Arial"/>
          <w:bCs/>
        </w:rPr>
        <w:t>BILLARD</w:t>
      </w:r>
      <w:r>
        <w:rPr>
          <w:rFonts w:ascii="Arial" w:hAnsi="Arial"/>
          <w:bCs/>
        </w:rPr>
        <w:t xml:space="preserve"> </w:t>
      </w:r>
      <w:r w:rsidR="003E5EBE">
        <w:rPr>
          <w:rFonts w:ascii="Arial" w:hAnsi="Arial"/>
          <w:bCs/>
        </w:rPr>
        <w:t>FRANCK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E5EBE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E5EBE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3E5EBE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4656978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30110A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AE8D05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08DE5F0" w14:textId="2C63574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E5EB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EBAFF7A" w14:textId="77777777" w:rsidR="0015688F" w:rsidRDefault="0015688F" w:rsidP="0015688F">
      <w:pPr>
        <w:ind w:left="5670"/>
        <w:rPr>
          <w:rFonts w:cs="Arial"/>
          <w:bCs/>
        </w:rPr>
      </w:pPr>
    </w:p>
    <w:p w14:paraId="76E7DC9C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8073F17" w14:textId="77777777" w:rsidR="00780188" w:rsidRDefault="00780188" w:rsidP="009641BF">
      <w:pPr>
        <w:pStyle w:val="Retraitcorpsdetexte"/>
        <w:ind w:firstLine="702"/>
        <w:jc w:val="both"/>
      </w:pPr>
    </w:p>
    <w:p w14:paraId="090C16EC" w14:textId="77777777" w:rsidR="00780188" w:rsidRDefault="00780188" w:rsidP="009641BF">
      <w:pPr>
        <w:pStyle w:val="Retraitcorpsdetexte"/>
        <w:ind w:firstLine="702"/>
        <w:jc w:val="both"/>
      </w:pPr>
    </w:p>
    <w:p w14:paraId="2FD80CBD" w14:textId="77777777" w:rsidR="00780188" w:rsidRDefault="00780188" w:rsidP="009641BF">
      <w:pPr>
        <w:pStyle w:val="Retraitcorpsdetexte"/>
        <w:ind w:firstLine="702"/>
        <w:jc w:val="both"/>
      </w:pPr>
    </w:p>
    <w:p w14:paraId="0E6D808F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9E9B5E2" w14:textId="77777777" w:rsidR="00224910" w:rsidRDefault="00224910" w:rsidP="00AE2A88">
      <w:pPr>
        <w:ind w:left="5670"/>
      </w:pPr>
    </w:p>
    <w:p w14:paraId="35F360F7" w14:textId="77777777" w:rsidR="00243875" w:rsidRDefault="00243875" w:rsidP="0015688F"/>
    <w:p w14:paraId="54DBB09B" w14:textId="77777777" w:rsidR="00243875" w:rsidRDefault="00243875" w:rsidP="0015688F"/>
    <w:p w14:paraId="0B13121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5A99F6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B8385CD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755CC60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63BDD5A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18E462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A25563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569BAA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42B485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FB0F2E5" w14:textId="77777777" w:rsidR="0015688F" w:rsidRDefault="0015688F" w:rsidP="0015688F">
      <w:pPr>
        <w:jc w:val="left"/>
        <w:rPr>
          <w:rFonts w:cs="Arial"/>
          <w:bCs/>
        </w:rPr>
      </w:pPr>
    </w:p>
    <w:p w14:paraId="22632AD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16F1FF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F29565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FE20F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E83829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6365B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E55030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E62CF8E" w14:textId="6CAC9183" w:rsidR="0015688F" w:rsidRDefault="003E5E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14:paraId="0FC15F85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87A1822" w14:textId="2D67B436" w:rsidR="0015688F" w:rsidRDefault="003E5E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4EFC874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8DE67BD" w14:textId="0174DE8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5EBE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3E5EBE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173E994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78BD81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AECEDC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E69B5F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876AF0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C267C4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B79D77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3B75E1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C4B510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071971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0BD799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FEE467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312D87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0729C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DA2A8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29F681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868564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C1BBA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449C14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C897E9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1C9411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0D3D77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FDD99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A90EB9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4AADE1D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A17EBB5" w14:textId="31F15D3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4D2F">
              <w:rPr>
                <w:rFonts w:cs="Arial"/>
                <w:bCs/>
                <w:noProof/>
              </w:rPr>
              <w:t>jeudi 6 mai 2021</w:t>
            </w:r>
            <w:r>
              <w:rPr>
                <w:rFonts w:cs="Arial"/>
                <w:bCs/>
              </w:rPr>
              <w:fldChar w:fldCharType="end"/>
            </w:r>
          </w:p>
          <w:p w14:paraId="42BA4B2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FE3080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3B849CA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FF3A26D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0AAF37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94BA54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60F73D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9DC1F6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CAC9405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F2F311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CA206E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EF09920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07B6911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FB342C7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597A9AF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1A79473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F982E9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C3FC1B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4F7CDDE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1A19A8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B15BC89" w14:textId="77777777" w:rsidR="0015688F" w:rsidRDefault="0015688F" w:rsidP="0015688F">
      <w:pPr>
        <w:jc w:val="left"/>
        <w:rPr>
          <w:rFonts w:cs="Arial"/>
          <w:bCs/>
        </w:rPr>
      </w:pPr>
    </w:p>
    <w:p w14:paraId="1BEEB18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F1C849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4188AA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C8CCA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0358E3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19ED5A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576A4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38FF8F7" w14:textId="6DFDA67A" w:rsidR="0015688F" w:rsidRDefault="003E5E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BILLARD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FRANCK</w:t>
      </w:r>
    </w:p>
    <w:p w14:paraId="054EFB1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2046A24" w14:textId="6D21B4D7" w:rsidR="0015688F" w:rsidRDefault="003E5E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3E68C26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3F74675" w14:textId="5ADB428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5EBE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3E5EBE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14:paraId="5056CA3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C97DC3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8E92EE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4BA5CB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C82D24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1CA082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EA7542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15C37BB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45508E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D44707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59C907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25F782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3915638" w14:textId="2EE7280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4D2F">
              <w:rPr>
                <w:rFonts w:cs="Arial"/>
                <w:bCs/>
                <w:noProof/>
              </w:rPr>
              <w:t>jeudi 6 mai 2021</w:t>
            </w:r>
            <w:r>
              <w:rPr>
                <w:rFonts w:cs="Arial"/>
                <w:bCs/>
              </w:rPr>
              <w:fldChar w:fldCharType="end"/>
            </w:r>
          </w:p>
          <w:p w14:paraId="39A58B5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DE8EA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B124EB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861A97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5AF8A9C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A653B9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8ACF80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EB450B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689D924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9D2F23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CA3672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3B7F81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3B640E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E5E6E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BD893F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B17FB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A7C60A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95893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3BED26E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DB7F1" w14:textId="77777777" w:rsidR="002254B6" w:rsidRDefault="002254B6">
      <w:r>
        <w:separator/>
      </w:r>
    </w:p>
  </w:endnote>
  <w:endnote w:type="continuationSeparator" w:id="0">
    <w:p w14:paraId="44FE8A09" w14:textId="77777777" w:rsidR="002254B6" w:rsidRDefault="0022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157CC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B91F49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BC9F" w14:textId="77777777" w:rsidR="002254B6" w:rsidRDefault="002254B6">
      <w:r>
        <w:separator/>
      </w:r>
    </w:p>
  </w:footnote>
  <w:footnote w:type="continuationSeparator" w:id="0">
    <w:p w14:paraId="25BA660C" w14:textId="77777777" w:rsidR="002254B6" w:rsidRDefault="00225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D89A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035BDFB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4B6"/>
    <w:rsid w:val="000325F5"/>
    <w:rsid w:val="00110A76"/>
    <w:rsid w:val="0015688F"/>
    <w:rsid w:val="00224910"/>
    <w:rsid w:val="002254B6"/>
    <w:rsid w:val="00243875"/>
    <w:rsid w:val="00280E8D"/>
    <w:rsid w:val="00330661"/>
    <w:rsid w:val="00336732"/>
    <w:rsid w:val="00361FA1"/>
    <w:rsid w:val="003E5EBE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74D2F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00C91"/>
  <w15:chartTrackingRefBased/>
  <w15:docId w15:val="{50EE7262-0098-4A3E-AC18-0A3BE590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5</TotalTime>
  <Pages>3</Pages>
  <Words>794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2021-05-06T07:18:00Z</cp:lastPrinted>
  <dcterms:created xsi:type="dcterms:W3CDTF">2021-05-06T07:13:00Z</dcterms:created>
  <dcterms:modified xsi:type="dcterms:W3CDTF">2021-05-06T07:23:00Z</dcterms:modified>
</cp:coreProperties>
</file>