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86243">
              <w:rPr>
                <w:rFonts w:ascii="Arial" w:hAnsi="Arial"/>
                <w:noProof/>
              </w:rPr>
              <w:t>mercredi 26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D3AE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Maurice</w:t>
            </w:r>
          </w:p>
          <w:p w:rsidR="00D84DE5" w:rsidRDefault="00DD3AE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l'Hers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D3AE3" w:rsidP="00DD3AE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D3A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Maurice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D3AE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D3A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Maurice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3AE3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D3AE3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DD3AE3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3AE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F86243" w:rsidRDefault="00F86243" w:rsidP="00D84DE5">
      <w:pPr>
        <w:pStyle w:val="Retraitcorpsdetexte"/>
      </w:pPr>
    </w:p>
    <w:p w:rsidR="00F86243" w:rsidRDefault="00F86243" w:rsidP="00D84DE5">
      <w:pPr>
        <w:pStyle w:val="Retraitcorpsdetexte"/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F86243" w:rsidRDefault="00F86243" w:rsidP="00D84DE5"/>
    <w:p w:rsidR="00F86243" w:rsidRDefault="00F86243" w:rsidP="00D84DE5"/>
    <w:p w:rsidR="00F86243" w:rsidRDefault="00F86243" w:rsidP="00D84DE5"/>
    <w:p w:rsidR="00F86243" w:rsidRDefault="00F86243" w:rsidP="00D84DE5"/>
    <w:p w:rsidR="00F86243" w:rsidRDefault="00F86243" w:rsidP="00D84DE5"/>
    <w:p w:rsidR="00F86243" w:rsidRDefault="00F86243" w:rsidP="00D84DE5"/>
    <w:p w:rsidR="00F86243" w:rsidRDefault="00F86243" w:rsidP="00D84DE5"/>
    <w:p w:rsidR="00F86243" w:rsidRDefault="00F86243" w:rsidP="00D84DE5"/>
    <w:p w:rsidR="00F86243" w:rsidRDefault="00F86243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Maurice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D3AE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3AE3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DD3AE3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6243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86243" w:rsidRDefault="00F86243" w:rsidP="006B5B1A">
            <w:pPr>
              <w:jc w:val="center"/>
              <w:rPr>
                <w:rFonts w:cs="Arial"/>
                <w:bCs/>
              </w:rPr>
            </w:pPr>
          </w:p>
          <w:p w:rsidR="00F86243" w:rsidRDefault="00F86243" w:rsidP="006B5B1A">
            <w:pPr>
              <w:jc w:val="center"/>
              <w:rPr>
                <w:rFonts w:cs="Arial"/>
                <w:bCs/>
              </w:rPr>
            </w:pPr>
          </w:p>
          <w:p w:rsidR="00F86243" w:rsidRDefault="00F86243" w:rsidP="006B5B1A">
            <w:pPr>
              <w:jc w:val="center"/>
              <w:rPr>
                <w:rFonts w:cs="Arial"/>
                <w:bCs/>
              </w:rPr>
            </w:pPr>
          </w:p>
          <w:p w:rsidR="00F86243" w:rsidRDefault="00F86243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DD3AE3">
        <w:rPr>
          <w:rFonts w:ascii="Arial" w:hAnsi="Arial"/>
          <w:bCs/>
        </w:rPr>
        <w:t>Maurice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D3AE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3AE3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DD3AE3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86243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86243" w:rsidRDefault="00F86243" w:rsidP="006B5B1A">
            <w:pPr>
              <w:jc w:val="center"/>
              <w:rPr>
                <w:rFonts w:cs="Arial"/>
                <w:bCs/>
              </w:rPr>
            </w:pPr>
          </w:p>
          <w:p w:rsidR="00F86243" w:rsidRDefault="00F86243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C69" w:rsidRDefault="00624C69">
      <w:r>
        <w:separator/>
      </w:r>
    </w:p>
  </w:endnote>
  <w:endnote w:type="continuationSeparator" w:id="0">
    <w:p w:rsidR="00624C69" w:rsidRDefault="00624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C69" w:rsidRDefault="00624C69">
      <w:r>
        <w:separator/>
      </w:r>
    </w:p>
  </w:footnote>
  <w:footnote w:type="continuationSeparator" w:id="0">
    <w:p w:rsidR="00624C69" w:rsidRDefault="00624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C69"/>
    <w:rsid w:val="00170917"/>
    <w:rsid w:val="00252476"/>
    <w:rsid w:val="00296C3E"/>
    <w:rsid w:val="002D7FB2"/>
    <w:rsid w:val="00305A9D"/>
    <w:rsid w:val="00385AFF"/>
    <w:rsid w:val="003D1660"/>
    <w:rsid w:val="003F7D70"/>
    <w:rsid w:val="005F0F78"/>
    <w:rsid w:val="00622600"/>
    <w:rsid w:val="00624C69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C596D"/>
    <w:rsid w:val="00D84DE5"/>
    <w:rsid w:val="00DD3AE3"/>
    <w:rsid w:val="00DD635A"/>
    <w:rsid w:val="00E85B3F"/>
    <w:rsid w:val="00F3293D"/>
    <w:rsid w:val="00F86243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4CBA4C-1018-4278-A06C-4A3AE73AD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8624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86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5AF64-21E1-4126-9C35-FD3039F01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101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2016-10-26T12:56:00Z</cp:lastPrinted>
  <dcterms:created xsi:type="dcterms:W3CDTF">2016-10-26T12:55:00Z</dcterms:created>
  <dcterms:modified xsi:type="dcterms:W3CDTF">2016-10-26T14:37:00Z</dcterms:modified>
</cp:coreProperties>
</file>