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47582">
              <w:rPr>
                <w:rFonts w:ascii="Arial" w:hAnsi="Arial"/>
                <w:noProof/>
              </w:rPr>
              <w:t>vendredi 15 novembre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8285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SPANGHERO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Gilbert</w:t>
            </w:r>
          </w:p>
          <w:p w:rsidR="00D84DE5" w:rsidRDefault="0088285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Co de Valès</w:t>
            </w:r>
            <w:r w:rsidR="00D84DE5">
              <w:rPr>
                <w:rFonts w:ascii="Arial" w:hAnsi="Arial"/>
              </w:rPr>
              <w:t xml:space="preserve"> </w:t>
            </w:r>
          </w:p>
          <w:p w:rsidR="00347582" w:rsidRDefault="00882855" w:rsidP="0088285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  <w:p w:rsidR="00347582" w:rsidRPr="00347582" w:rsidRDefault="00347582" w:rsidP="00347582"/>
          <w:p w:rsidR="00347582" w:rsidRPr="00347582" w:rsidRDefault="00347582" w:rsidP="00347582"/>
          <w:p w:rsidR="00347582" w:rsidRPr="00347582" w:rsidRDefault="00347582" w:rsidP="00347582"/>
          <w:p w:rsidR="00347582" w:rsidRPr="00347582" w:rsidRDefault="00347582" w:rsidP="00347582"/>
          <w:p w:rsidR="00347582" w:rsidRDefault="00347582" w:rsidP="00347582"/>
          <w:p w:rsidR="00D84DE5" w:rsidRPr="00347582" w:rsidRDefault="00347582" w:rsidP="00347582">
            <w:pPr>
              <w:tabs>
                <w:tab w:val="left" w:pos="6060"/>
              </w:tabs>
            </w:pPr>
            <w:r>
              <w:tab/>
            </w:r>
            <w:bookmarkStart w:id="0" w:name="_GoBack"/>
            <w:bookmarkEnd w:id="0"/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8285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SPANGHERO</w:t>
      </w: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Gilbert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8285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8285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SPANGHERO</w:t>
      </w: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Gilbert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82855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82855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882855">
        <w:rPr>
          <w:rFonts w:ascii="Arial" w:hAnsi="Arial"/>
          <w:iCs/>
        </w:rPr>
        <w:t>YA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285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SPANGHERO</w:t>
      </w: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Gilbert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8285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de Valès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2855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882855">
        <w:rPr>
          <w:rFonts w:ascii="Arial" w:hAnsi="Arial"/>
          <w:iCs/>
        </w:rPr>
        <w:t>YA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7582">
              <w:rPr>
                <w:rFonts w:cs="Arial"/>
                <w:bCs/>
                <w:noProof/>
              </w:rPr>
              <w:t>vendredi 15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SPANGHERO</w:t>
      </w:r>
      <w:r>
        <w:rPr>
          <w:rFonts w:ascii="Arial" w:hAnsi="Arial"/>
          <w:bCs/>
        </w:rPr>
        <w:t xml:space="preserve"> </w:t>
      </w:r>
      <w:r w:rsidR="00882855">
        <w:rPr>
          <w:rFonts w:ascii="Arial" w:hAnsi="Arial"/>
          <w:bCs/>
        </w:rPr>
        <w:t>Gilbert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8285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de Valès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2855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882855">
        <w:rPr>
          <w:rFonts w:ascii="Arial" w:hAnsi="Arial"/>
          <w:iCs/>
        </w:rPr>
        <w:t>YA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7582">
              <w:rPr>
                <w:rFonts w:cs="Arial"/>
                <w:bCs/>
                <w:noProof/>
              </w:rPr>
              <w:t>vendredi 15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CDC" w:rsidRDefault="00666CDC">
      <w:r>
        <w:separator/>
      </w:r>
    </w:p>
  </w:endnote>
  <w:endnote w:type="continuationSeparator" w:id="0">
    <w:p w:rsidR="00666CDC" w:rsidRDefault="0066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CDC" w:rsidRDefault="00666CDC">
      <w:r>
        <w:separator/>
      </w:r>
    </w:p>
  </w:footnote>
  <w:footnote w:type="continuationSeparator" w:id="0">
    <w:p w:rsidR="00666CDC" w:rsidRDefault="00666C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CDC"/>
    <w:rsid w:val="00170917"/>
    <w:rsid w:val="00255966"/>
    <w:rsid w:val="002D7FB2"/>
    <w:rsid w:val="00305A9D"/>
    <w:rsid w:val="00347582"/>
    <w:rsid w:val="00385AFF"/>
    <w:rsid w:val="003D1660"/>
    <w:rsid w:val="003F7D70"/>
    <w:rsid w:val="00633EE3"/>
    <w:rsid w:val="006512EA"/>
    <w:rsid w:val="00666CDC"/>
    <w:rsid w:val="006B5B1A"/>
    <w:rsid w:val="006F52A1"/>
    <w:rsid w:val="00882855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8D155-3308-478F-9D79-BB57619B7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680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2013-11-15T14:03:00Z</cp:lastPrinted>
  <dcterms:created xsi:type="dcterms:W3CDTF">2013-11-15T14:03:00Z</dcterms:created>
  <dcterms:modified xsi:type="dcterms:W3CDTF">2013-11-15T14:03:00Z</dcterms:modified>
</cp:coreProperties>
</file>