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C2C52">
              <w:rPr>
                <w:rFonts w:ascii="Arial" w:hAnsi="Arial"/>
                <w:noProof/>
              </w:rPr>
              <w:t>lundi 12 mai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63AB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Dany</w:t>
            </w:r>
          </w:p>
          <w:p w:rsidR="007D11BB" w:rsidRDefault="007D11B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EISENBERG Robert</w:t>
            </w:r>
          </w:p>
          <w:p w:rsidR="0015688F" w:rsidRDefault="00A63AB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Hucs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63AB8" w:rsidP="00A63AB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63AB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63AB8">
        <w:rPr>
          <w:rFonts w:ascii="Arial" w:hAnsi="Arial"/>
          <w:bCs/>
        </w:rPr>
        <w:t>LAUR</w:t>
      </w:r>
      <w:r>
        <w:rPr>
          <w:rFonts w:ascii="Arial" w:hAnsi="Arial"/>
          <w:bCs/>
        </w:rPr>
        <w:t xml:space="preserve"> </w:t>
      </w:r>
      <w:r w:rsidR="00A63AB8">
        <w:rPr>
          <w:rFonts w:ascii="Arial" w:hAnsi="Arial"/>
          <w:bCs/>
        </w:rPr>
        <w:t>Dany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63AB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63AB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63AB8">
        <w:rPr>
          <w:rFonts w:ascii="Arial" w:hAnsi="Arial"/>
          <w:bCs/>
        </w:rPr>
        <w:t>LAUR</w:t>
      </w:r>
      <w:r>
        <w:rPr>
          <w:rFonts w:ascii="Arial" w:hAnsi="Arial"/>
          <w:bCs/>
        </w:rPr>
        <w:t xml:space="preserve"> </w:t>
      </w:r>
      <w:r w:rsidR="00A63AB8">
        <w:rPr>
          <w:rFonts w:ascii="Arial" w:hAnsi="Arial"/>
          <w:bCs/>
        </w:rPr>
        <w:t>Dany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63AB8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63AB8">
        <w:rPr>
          <w:rFonts w:ascii="Arial" w:hAnsi="Arial"/>
          <w:iCs/>
        </w:rPr>
        <w:t>71</w:t>
      </w:r>
      <w:r>
        <w:rPr>
          <w:rFonts w:ascii="Arial" w:hAnsi="Arial"/>
          <w:iCs/>
        </w:rPr>
        <w:t xml:space="preserve">, section </w:t>
      </w:r>
      <w:r w:rsidR="00A63AB8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7D11BB">
        <w:t xml:space="preserve"> filière agréée de </w:t>
      </w:r>
      <w:r w:rsidR="007D11BB">
        <w:t>5</w:t>
      </w:r>
      <w:r w:rsidR="007D11BB">
        <w:t xml:space="preserve">  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63AB8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7D11BB" w:rsidRDefault="00A63AB8" w:rsidP="007D11BB">
      <w:pPr>
        <w:pStyle w:val="Commentaire"/>
        <w:ind w:left="2198"/>
        <w:jc w:val="left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Dany</w:t>
      </w:r>
      <w:r w:rsidR="007D11BB">
        <w:rPr>
          <w:rFonts w:ascii="Arial" w:hAnsi="Arial"/>
          <w:bCs/>
        </w:rPr>
        <w:t xml:space="preserve">, </w:t>
      </w:r>
      <w:r w:rsidR="007D11BB">
        <w:rPr>
          <w:rFonts w:ascii="Arial" w:hAnsi="Arial"/>
          <w:bCs/>
        </w:rPr>
        <w:t>Monsieur EISENBERG Robert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63AB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Hucs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63AB8">
        <w:rPr>
          <w:rFonts w:ascii="Arial" w:hAnsi="Arial"/>
          <w:iCs/>
        </w:rPr>
        <w:t>71</w:t>
      </w:r>
      <w:r>
        <w:rPr>
          <w:rFonts w:ascii="Arial" w:hAnsi="Arial"/>
          <w:iCs/>
        </w:rPr>
        <w:t xml:space="preserve">, section </w:t>
      </w:r>
      <w:r w:rsidR="00A63AB8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7D11BB" w:rsidP="007D11BB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</w:t>
            </w: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C2C52">
              <w:rPr>
                <w:rFonts w:cs="Arial"/>
                <w:bCs/>
                <w:noProof/>
              </w:rPr>
              <w:t>lundi 12 mai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7D11BB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</w:t>
            </w:r>
            <w:r w:rsidR="00280E8D">
              <w:rPr>
                <w:rFonts w:cs="Arial"/>
                <w:bCs/>
              </w:rPr>
              <w:t xml:space="preserve">   Philippe GREFFIER</w:t>
            </w:r>
            <w:bookmarkStart w:id="0" w:name="_GoBack"/>
            <w:bookmarkEnd w:id="0"/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7D11BB" w:rsidRDefault="00A63AB8" w:rsidP="007D11BB">
      <w:pPr>
        <w:pStyle w:val="Commentaire"/>
        <w:ind w:left="2198"/>
        <w:jc w:val="left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Dany</w:t>
      </w:r>
      <w:r w:rsidR="007D11BB">
        <w:rPr>
          <w:rFonts w:ascii="Arial" w:hAnsi="Arial"/>
          <w:bCs/>
        </w:rPr>
        <w:t xml:space="preserve">, </w:t>
      </w:r>
      <w:r w:rsidR="007D11BB">
        <w:rPr>
          <w:rFonts w:ascii="Arial" w:hAnsi="Arial"/>
          <w:bCs/>
        </w:rPr>
        <w:t>Monsieur EISENBERG Robert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63AB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Hucs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63AB8">
        <w:rPr>
          <w:rFonts w:ascii="Arial" w:hAnsi="Arial"/>
          <w:iCs/>
        </w:rPr>
        <w:t>71</w:t>
      </w:r>
      <w:r>
        <w:rPr>
          <w:rFonts w:ascii="Arial" w:hAnsi="Arial"/>
          <w:iCs/>
        </w:rPr>
        <w:t xml:space="preserve">, section </w:t>
      </w:r>
      <w:r w:rsidR="00A63AB8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C2C52">
              <w:rPr>
                <w:rFonts w:cs="Arial"/>
                <w:bCs/>
                <w:noProof/>
              </w:rPr>
              <w:t>lundi 12 mai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FA2" w:rsidRDefault="00563FA2">
      <w:r>
        <w:separator/>
      </w:r>
    </w:p>
  </w:endnote>
  <w:endnote w:type="continuationSeparator" w:id="0">
    <w:p w:rsidR="00563FA2" w:rsidRDefault="00563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FA2" w:rsidRDefault="00563FA2">
      <w:r>
        <w:separator/>
      </w:r>
    </w:p>
  </w:footnote>
  <w:footnote w:type="continuationSeparator" w:id="0">
    <w:p w:rsidR="00563FA2" w:rsidRDefault="00563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3FA2"/>
    <w:rsid w:val="0015688F"/>
    <w:rsid w:val="00243875"/>
    <w:rsid w:val="00280E8D"/>
    <w:rsid w:val="00330661"/>
    <w:rsid w:val="00336732"/>
    <w:rsid w:val="00563FA2"/>
    <w:rsid w:val="007D11BB"/>
    <w:rsid w:val="008C2C52"/>
    <w:rsid w:val="008E019E"/>
    <w:rsid w:val="0090446F"/>
    <w:rsid w:val="00A63AB8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character" w:customStyle="1" w:styleId="CommentaireCar">
    <w:name w:val="Commentaire Car"/>
    <w:link w:val="Commentaire"/>
    <w:semiHidden/>
    <w:rsid w:val="007D11BB"/>
    <w:rPr>
      <w:rFonts w:ascii="Univers" w:hAnsi="Unive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6AA56-0644-48E1-9CA3-648D397E9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11</TotalTime>
  <Pages>4</Pages>
  <Words>855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2014-05-12T09:59:00Z</cp:lastPrinted>
  <dcterms:created xsi:type="dcterms:W3CDTF">2014-05-12T09:49:00Z</dcterms:created>
  <dcterms:modified xsi:type="dcterms:W3CDTF">2014-05-12T10:01:00Z</dcterms:modified>
</cp:coreProperties>
</file>