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E6CC3">
              <w:rPr>
                <w:rFonts w:ascii="Arial" w:hAnsi="Arial"/>
                <w:noProof/>
              </w:rPr>
              <w:t>mercredi 14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73D4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THOMPSON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Célia</w:t>
            </w:r>
          </w:p>
          <w:p w:rsidR="0015688F" w:rsidRDefault="00D73D4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Constantine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Désirade</w:t>
            </w:r>
          </w:p>
          <w:p w:rsidR="0015688F" w:rsidRDefault="00D73D49" w:rsidP="00D73D4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73D4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73D49">
        <w:rPr>
          <w:rFonts w:ascii="Arial" w:hAnsi="Arial"/>
          <w:bCs/>
        </w:rPr>
        <w:t>THOMPSON</w:t>
      </w:r>
      <w:r>
        <w:rPr>
          <w:rFonts w:ascii="Arial" w:hAnsi="Arial"/>
          <w:bCs/>
        </w:rPr>
        <w:t xml:space="preserve"> </w:t>
      </w:r>
      <w:r w:rsidR="00D73D49">
        <w:rPr>
          <w:rFonts w:ascii="Arial" w:hAnsi="Arial"/>
          <w:bCs/>
        </w:rPr>
        <w:t>Célia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73D4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73D4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73D49">
        <w:rPr>
          <w:rFonts w:ascii="Arial" w:hAnsi="Arial"/>
          <w:bCs/>
        </w:rPr>
        <w:t>THOMPSON</w:t>
      </w:r>
      <w:r>
        <w:rPr>
          <w:rFonts w:ascii="Arial" w:hAnsi="Arial"/>
          <w:bCs/>
        </w:rPr>
        <w:t xml:space="preserve"> </w:t>
      </w:r>
      <w:r w:rsidR="00D73D49">
        <w:rPr>
          <w:rFonts w:ascii="Arial" w:hAnsi="Arial"/>
          <w:bCs/>
        </w:rPr>
        <w:t>Célia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73D49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73D49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D73D49">
        <w:rPr>
          <w:rFonts w:ascii="Arial" w:hAnsi="Arial"/>
          <w:iCs/>
        </w:rPr>
        <w:t>LH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73D49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EE6CC3" w:rsidRDefault="00EE6CC3" w:rsidP="0015688F">
      <w:pPr>
        <w:ind w:left="5670"/>
        <w:rPr>
          <w:rFonts w:cs="Arial"/>
          <w:bCs/>
        </w:rPr>
      </w:pPr>
    </w:p>
    <w:p w:rsidR="00EE6CC3" w:rsidRDefault="00EE6CC3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EE6CC3" w:rsidRDefault="00EE6CC3" w:rsidP="0015688F"/>
    <w:p w:rsidR="00EE6CC3" w:rsidRDefault="00EE6CC3" w:rsidP="0015688F"/>
    <w:p w:rsidR="00EE6CC3" w:rsidRDefault="00EE6CC3" w:rsidP="0015688F"/>
    <w:p w:rsidR="00EE6CC3" w:rsidRDefault="00EE6CC3" w:rsidP="0015688F"/>
    <w:p w:rsidR="00EE6CC3" w:rsidRDefault="00EE6CC3" w:rsidP="0015688F"/>
    <w:p w:rsidR="00EE6CC3" w:rsidRDefault="00EE6CC3" w:rsidP="0015688F"/>
    <w:p w:rsidR="00EE6CC3" w:rsidRDefault="00EE6CC3" w:rsidP="0015688F"/>
    <w:p w:rsidR="00EE6CC3" w:rsidRDefault="00EE6CC3" w:rsidP="0015688F"/>
    <w:p w:rsidR="00EE6CC3" w:rsidRDefault="00EE6CC3" w:rsidP="0015688F"/>
    <w:p w:rsidR="00EE6CC3" w:rsidRDefault="00EE6CC3" w:rsidP="0015688F"/>
    <w:p w:rsidR="00EE6CC3" w:rsidRDefault="00EE6CC3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73D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THOMPSON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Célia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73D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Constantine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73D49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D73D49">
        <w:rPr>
          <w:rFonts w:ascii="Arial" w:hAnsi="Arial"/>
          <w:iCs/>
        </w:rPr>
        <w:t>LH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E6CC3">
              <w:rPr>
                <w:rFonts w:cs="Arial"/>
                <w:bCs/>
                <w:noProof/>
              </w:rPr>
              <w:t>mercredi 14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EE6CC3" w:rsidRDefault="00EE6CC3" w:rsidP="00E54CBD">
            <w:pPr>
              <w:rPr>
                <w:rFonts w:cs="Arial"/>
                <w:bCs/>
              </w:rPr>
            </w:pPr>
          </w:p>
          <w:p w:rsidR="00EE6CC3" w:rsidRDefault="00EE6CC3" w:rsidP="00E54CBD">
            <w:pPr>
              <w:rPr>
                <w:rFonts w:cs="Arial"/>
                <w:bCs/>
              </w:rPr>
            </w:pPr>
          </w:p>
          <w:p w:rsidR="00EE6CC3" w:rsidRDefault="00EE6CC3" w:rsidP="00E54CBD">
            <w:pPr>
              <w:rPr>
                <w:rFonts w:cs="Arial"/>
                <w:bCs/>
              </w:rPr>
            </w:pPr>
          </w:p>
          <w:p w:rsidR="00EE6CC3" w:rsidRDefault="00EE6CC3" w:rsidP="00E54CBD">
            <w:pPr>
              <w:rPr>
                <w:rFonts w:cs="Arial"/>
                <w:bCs/>
              </w:rPr>
            </w:pPr>
          </w:p>
          <w:p w:rsidR="00EE6CC3" w:rsidRDefault="00EE6CC3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73D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THOMPSON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Célia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73D4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Constantine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73D49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D73D49">
        <w:rPr>
          <w:rFonts w:ascii="Arial" w:hAnsi="Arial"/>
          <w:iCs/>
        </w:rPr>
        <w:t>LH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E6CC3">
              <w:rPr>
                <w:rFonts w:cs="Arial"/>
                <w:bCs/>
                <w:noProof/>
              </w:rPr>
              <w:t>mercredi 14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EE6CC3" w:rsidRDefault="00EE6CC3" w:rsidP="00AE2A88">
            <w:pPr>
              <w:jc w:val="center"/>
              <w:rPr>
                <w:rFonts w:cs="Arial"/>
                <w:bCs/>
              </w:rPr>
            </w:pPr>
          </w:p>
          <w:p w:rsidR="00EE6CC3" w:rsidRDefault="00EE6CC3" w:rsidP="00AE2A88">
            <w:pPr>
              <w:jc w:val="center"/>
              <w:rPr>
                <w:rFonts w:cs="Arial"/>
                <w:bCs/>
              </w:rPr>
            </w:pPr>
          </w:p>
          <w:p w:rsidR="00EE6CC3" w:rsidRDefault="00EE6CC3" w:rsidP="00AE2A88">
            <w:pPr>
              <w:jc w:val="center"/>
              <w:rPr>
                <w:rFonts w:cs="Arial"/>
                <w:bCs/>
              </w:rPr>
            </w:pPr>
          </w:p>
          <w:p w:rsidR="00EE6CC3" w:rsidRDefault="00EE6CC3" w:rsidP="00AE2A88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B4A" w:rsidRDefault="00EB4B4A">
      <w:r>
        <w:separator/>
      </w:r>
    </w:p>
  </w:endnote>
  <w:endnote w:type="continuationSeparator" w:id="0">
    <w:p w:rsidR="00EB4B4A" w:rsidRDefault="00EB4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B4A" w:rsidRDefault="00EB4B4A">
      <w:r>
        <w:separator/>
      </w:r>
    </w:p>
  </w:footnote>
  <w:footnote w:type="continuationSeparator" w:id="0">
    <w:p w:rsidR="00EB4B4A" w:rsidRDefault="00EB4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B4A"/>
    <w:rsid w:val="000325F5"/>
    <w:rsid w:val="0015688F"/>
    <w:rsid w:val="00224910"/>
    <w:rsid w:val="00243875"/>
    <w:rsid w:val="00280E8D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73D49"/>
    <w:rsid w:val="00DF3A9C"/>
    <w:rsid w:val="00E54CBD"/>
    <w:rsid w:val="00EB4B4A"/>
    <w:rsid w:val="00EE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8277AA-7E14-44A2-839F-3EE5CA0E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E6CC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E6C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BE85E-2B79-495C-9C9E-333CF508E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804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2016-12-14T18:14:00Z</cp:lastPrinted>
  <dcterms:created xsi:type="dcterms:W3CDTF">2016-12-14T18:13:00Z</dcterms:created>
  <dcterms:modified xsi:type="dcterms:W3CDTF">2016-12-14T18:14:00Z</dcterms:modified>
</cp:coreProperties>
</file>