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87F94">
              <w:rPr>
                <w:rFonts w:ascii="Arial" w:hAnsi="Arial"/>
                <w:noProof/>
              </w:rPr>
              <w:t>mercredi 10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10BA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FAGE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D84DE5" w:rsidRDefault="00210BA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Terre l'</w:t>
            </w:r>
            <w:proofErr w:type="spellStart"/>
            <w:r>
              <w:rPr>
                <w:rFonts w:ascii="Arial" w:hAnsi="Arial"/>
              </w:rPr>
              <w:t>Horte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10BAB" w:rsidP="00210BA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10B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10BA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10B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10BAB">
        <w:rPr>
          <w:rFonts w:ascii="Arial" w:hAnsi="Arial"/>
        </w:rPr>
        <w:t>ISSEL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10BAB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210BAB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0BA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10BA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Terre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0BAB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210BA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7F94">
              <w:rPr>
                <w:rFonts w:cs="Arial"/>
                <w:bCs/>
                <w:noProof/>
              </w:rPr>
              <w:t>mercredi 10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210BAB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10BA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Terre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0BAB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210BA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7F94">
              <w:rPr>
                <w:rFonts w:cs="Arial"/>
                <w:bCs/>
                <w:noProof/>
              </w:rPr>
              <w:t>mercredi 10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F94" w:rsidRDefault="00A87F94">
      <w:r>
        <w:separator/>
      </w:r>
    </w:p>
  </w:endnote>
  <w:endnote w:type="continuationSeparator" w:id="0">
    <w:p w:rsidR="00A87F94" w:rsidRDefault="00A8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F94" w:rsidRDefault="00A87F94">
      <w:r>
        <w:separator/>
      </w:r>
    </w:p>
  </w:footnote>
  <w:footnote w:type="continuationSeparator" w:id="0">
    <w:p w:rsidR="00A87F94" w:rsidRDefault="00A87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F94"/>
    <w:rsid w:val="00170917"/>
    <w:rsid w:val="00210BAB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87F94"/>
    <w:rsid w:val="00AA5F3A"/>
    <w:rsid w:val="00B16DD4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C74271-C59D-47BE-8F0F-9EDB800A6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3DE85-CB7E-4BEA-BFDD-FBCD6AAB5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2019-04-10T13:54:00Z</dcterms:created>
  <dcterms:modified xsi:type="dcterms:W3CDTF">2019-04-10T13:54:00Z</dcterms:modified>
</cp:coreProperties>
</file>