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00F8C">
              <w:rPr>
                <w:rFonts w:ascii="Arial" w:hAnsi="Arial"/>
                <w:noProof/>
              </w:rPr>
              <w:t>mardi 25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A08C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FAGE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600F8C" w:rsidRDefault="00CA08C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Clôt Saint-Joseph, ISSEL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00F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BP 11 173</w:t>
            </w:r>
            <w:r w:rsidR="00CA08CB">
              <w:rPr>
                <w:rFonts w:ascii="Arial" w:hAnsi="Arial"/>
              </w:rPr>
              <w:t xml:space="preserve"> </w:t>
            </w:r>
          </w:p>
          <w:p w:rsidR="0015688F" w:rsidRDefault="00CA08CB" w:rsidP="00600F8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</w:t>
            </w:r>
            <w:r w:rsidR="00600F8C">
              <w:rPr>
                <w:rFonts w:ascii="Arial" w:hAnsi="Arial"/>
              </w:rPr>
              <w:t>91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  <w:r w:rsidR="00600F8C">
              <w:rPr>
                <w:rFonts w:ascii="Arial" w:hAnsi="Arial"/>
              </w:rPr>
              <w:t xml:space="preserve"> CEDEX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A08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08C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CA08CB"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A08C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A08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08C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CA08CB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08CB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A08C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CA08C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00F8C">
        <w:rPr>
          <w:rFonts w:ascii="Arial" w:hAnsi="Arial"/>
        </w:rPr>
        <w:t>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CA08CB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600F8C">
        <w:rPr>
          <w:rFonts w:ascii="Arial" w:hAnsi="Arial"/>
        </w:rPr>
        <w:t>35 m²</w:t>
      </w:r>
      <w:proofErr w:type="gramStart"/>
      <w:r w:rsidR="00600F8C">
        <w:rPr>
          <w:rFonts w:ascii="Arial" w:hAnsi="Arial"/>
        </w:rPr>
        <w:t>,</w:t>
      </w:r>
      <w:r w:rsidR="00600F8C">
        <w:t>ou</w:t>
      </w:r>
      <w:proofErr w:type="gramEnd"/>
      <w:r w:rsidR="00600F8C">
        <w:t xml:space="preserve"> d’une filière agréée de  </w:t>
      </w:r>
      <w:r w:rsidR="00600F8C">
        <w:t>7</w:t>
      </w:r>
      <w:r w:rsidR="00600F8C">
        <w:t xml:space="preserve"> EH.</w:t>
      </w:r>
      <w:r w:rsidR="00600F8C">
        <w:rPr>
          <w:rFonts w:ascii="Arial" w:hAnsi="Arial"/>
        </w:rPr>
        <w:t xml:space="preserve"> </w:t>
      </w:r>
    </w:p>
    <w:p w:rsidR="0015688F" w:rsidRPr="00600F8C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600F8C">
        <w:rPr>
          <w:rFonts w:ascii="Arial" w:hAnsi="Arial"/>
        </w:rPr>
        <w:t xml:space="preserve">, </w:t>
      </w:r>
      <w:r w:rsidR="00600F8C" w:rsidRPr="00600F8C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08C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A0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A0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Las Founs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08C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CA08C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00F8C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A0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A0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Las Founs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08C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CA08C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00F8C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D4" w:rsidRDefault="009D3ED4">
      <w:r>
        <w:separator/>
      </w:r>
    </w:p>
  </w:endnote>
  <w:endnote w:type="continuationSeparator" w:id="0">
    <w:p w:rsidR="009D3ED4" w:rsidRDefault="009D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D4" w:rsidRDefault="009D3ED4">
      <w:r>
        <w:separator/>
      </w:r>
    </w:p>
  </w:footnote>
  <w:footnote w:type="continuationSeparator" w:id="0">
    <w:p w:rsidR="009D3ED4" w:rsidRDefault="009D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ED4"/>
    <w:rsid w:val="0015688F"/>
    <w:rsid w:val="00243875"/>
    <w:rsid w:val="00280E8D"/>
    <w:rsid w:val="00330661"/>
    <w:rsid w:val="00336732"/>
    <w:rsid w:val="00600F8C"/>
    <w:rsid w:val="008E019E"/>
    <w:rsid w:val="0090446F"/>
    <w:rsid w:val="00965A31"/>
    <w:rsid w:val="009D3ED4"/>
    <w:rsid w:val="00C125AF"/>
    <w:rsid w:val="00C765D4"/>
    <w:rsid w:val="00CA08CB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76843-786E-4647-806C-DD438657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4</TotalTime>
  <Pages>3</Pages>
  <Words>896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2014-11-25T09:17:00Z</cp:lastPrinted>
  <dcterms:created xsi:type="dcterms:W3CDTF">2014-11-25T09:13:00Z</dcterms:created>
  <dcterms:modified xsi:type="dcterms:W3CDTF">2014-11-25T09:17:00Z</dcterms:modified>
</cp:coreProperties>
</file>