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2796C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87D9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Eric</w:t>
            </w:r>
          </w:p>
          <w:p w:rsidR="0015688F" w:rsidRDefault="00E87D9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Kleber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87D99" w:rsidP="00E87D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92300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LEVALLOIS-PERRET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87D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87D99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87D99"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87D9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87D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87D99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87D99">
        <w:rPr>
          <w:rFonts w:ascii="Arial" w:hAnsi="Arial"/>
          <w:bCs/>
        </w:rPr>
        <w:t>Eric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87D99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87D99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E87D9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87D9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87D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87D99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Clabado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87D99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E87D9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2796C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87D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87D99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Clabado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87D99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E87D9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2796C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96C" w:rsidRDefault="0022796C">
      <w:r>
        <w:separator/>
      </w:r>
    </w:p>
  </w:endnote>
  <w:endnote w:type="continuationSeparator" w:id="0">
    <w:p w:rsidR="0022796C" w:rsidRDefault="0022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96C" w:rsidRDefault="0022796C">
      <w:r>
        <w:separator/>
      </w:r>
    </w:p>
  </w:footnote>
  <w:footnote w:type="continuationSeparator" w:id="0">
    <w:p w:rsidR="0022796C" w:rsidRDefault="00227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96C"/>
    <w:rsid w:val="0015688F"/>
    <w:rsid w:val="0022796C"/>
    <w:rsid w:val="00243875"/>
    <w:rsid w:val="00280E8D"/>
    <w:rsid w:val="00330661"/>
    <w:rsid w:val="008E019E"/>
    <w:rsid w:val="00D5661A"/>
    <w:rsid w:val="00E54CBD"/>
    <w:rsid w:val="00E8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410A7-3EC5-47BB-AD72-87E25926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2013-10-02T09:39:00Z</dcterms:created>
  <dcterms:modified xsi:type="dcterms:W3CDTF">2013-10-02T09:39:00Z</dcterms:modified>
</cp:coreProperties>
</file>