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B45E7">
              <w:rPr>
                <w:rFonts w:ascii="Arial" w:hAnsi="Arial"/>
                <w:noProof/>
              </w:rPr>
              <w:t>lundi 28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857C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DESSERTINE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Henri</w:t>
            </w:r>
          </w:p>
          <w:p w:rsidR="00D84DE5" w:rsidRDefault="00C857C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 Saint-Joseph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Rivals</w:t>
            </w:r>
            <w:proofErr w:type="spellEnd"/>
          </w:p>
          <w:p w:rsidR="00D84DE5" w:rsidRDefault="00C857CD" w:rsidP="00C857C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857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DESSERTINE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857C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857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DESSERTINE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857CD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857CD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C857CD">
        <w:rPr>
          <w:rFonts w:ascii="Arial" w:hAnsi="Arial"/>
          <w:iCs/>
        </w:rPr>
        <w:t>YN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57C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DESSERTINE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857C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Saint-Joseph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857CD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C857CD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45E7">
              <w:rPr>
                <w:rFonts w:cs="Arial"/>
                <w:bCs/>
                <w:noProof/>
              </w:rPr>
              <w:t>lundi 28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DESSERTINE</w:t>
      </w:r>
      <w:r>
        <w:rPr>
          <w:rFonts w:ascii="Arial" w:hAnsi="Arial"/>
          <w:bCs/>
        </w:rPr>
        <w:t xml:space="preserve"> </w:t>
      </w:r>
      <w:r w:rsidR="00C857CD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857C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Saint-Joseph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857CD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C857CD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45E7">
              <w:rPr>
                <w:rFonts w:cs="Arial"/>
                <w:bCs/>
                <w:noProof/>
              </w:rPr>
              <w:t>lundi 28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5E7" w:rsidRDefault="00DB45E7">
      <w:r>
        <w:separator/>
      </w:r>
    </w:p>
  </w:endnote>
  <w:endnote w:type="continuationSeparator" w:id="0">
    <w:p w:rsidR="00DB45E7" w:rsidRDefault="00DB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5E7" w:rsidRDefault="00DB45E7">
      <w:r>
        <w:separator/>
      </w:r>
    </w:p>
  </w:footnote>
  <w:footnote w:type="continuationSeparator" w:id="0">
    <w:p w:rsidR="00DB45E7" w:rsidRDefault="00DB4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B45E7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F5BD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857CD"/>
    <w:rsid w:val="00D12572"/>
    <w:rsid w:val="00D350A6"/>
    <w:rsid w:val="00D84DE5"/>
    <w:rsid w:val="00DB45E7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DB050F-FE63-4510-A93E-2CBAC5B2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7B0FD-8D9A-4FD0-9404-211EC04F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2018-05-28T14:08:00Z</dcterms:created>
  <dcterms:modified xsi:type="dcterms:W3CDTF">2018-05-28T14:08:00Z</dcterms:modified>
</cp:coreProperties>
</file>