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D617D">
              <w:rPr>
                <w:rFonts w:ascii="Arial" w:hAnsi="Arial"/>
                <w:noProof/>
              </w:rPr>
              <w:t>mercredi 18 septembre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82F8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COULONDRES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15688F" w:rsidRDefault="00F82F8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Saint- </w:t>
            </w:r>
            <w:proofErr w:type="spellStart"/>
            <w:r>
              <w:rPr>
                <w:rFonts w:ascii="Arial" w:hAnsi="Arial"/>
              </w:rPr>
              <w:t>Merry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82F84" w:rsidP="00F82F8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77300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FONTAINEBLEAU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82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82F84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F82F84"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82F8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82F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82F84">
        <w:rPr>
          <w:rFonts w:ascii="Arial" w:hAnsi="Arial"/>
          <w:bCs/>
        </w:rPr>
        <w:t>COULONDRES</w:t>
      </w:r>
      <w:r>
        <w:rPr>
          <w:rFonts w:ascii="Arial" w:hAnsi="Arial"/>
          <w:bCs/>
        </w:rPr>
        <w:t xml:space="preserve"> </w:t>
      </w:r>
      <w:r w:rsidR="00F82F84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82F84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82F84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F82F84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82F84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82F8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7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lastRenderedPageBreak/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2F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82F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Bousquette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82F84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F82F84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2784"/>
        <w:gridCol w:w="2318"/>
        <w:gridCol w:w="2353"/>
        <w:gridCol w:w="2254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4854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  <w:gridSpan w:val="2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17D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399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7" o:title="A LOGO-ADMIN"/>
                </v:shape>
              </w:pict>
            </w:r>
          </w:p>
        </w:tc>
        <w:tc>
          <w:tcPr>
            <w:tcW w:w="4927" w:type="dxa"/>
            <w:gridSpan w:val="2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383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2F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COULONDRES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Bertrand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F82F8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lastRenderedPageBreak/>
        <w:t xml:space="preserve">Chemin de la </w:t>
      </w:r>
      <w:proofErr w:type="spellStart"/>
      <w:r>
        <w:rPr>
          <w:rFonts w:ascii="Arial" w:hAnsi="Arial"/>
          <w:bCs/>
        </w:rPr>
        <w:t>Bousquette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82F84">
        <w:rPr>
          <w:rFonts w:ascii="Arial" w:hAnsi="Arial"/>
          <w:iCs/>
        </w:rPr>
        <w:t>0042</w:t>
      </w:r>
      <w:r>
        <w:rPr>
          <w:rFonts w:ascii="Arial" w:hAnsi="Arial"/>
          <w:iCs/>
        </w:rPr>
        <w:t xml:space="preserve">, section </w:t>
      </w:r>
      <w:r w:rsidR="00F82F84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D617D">
              <w:rPr>
                <w:rFonts w:cs="Arial"/>
                <w:bCs/>
                <w:noProof/>
              </w:rPr>
              <w:t>mercredi 18 septembre 2013</w:t>
            </w:r>
            <w:r>
              <w:rPr>
                <w:rFonts w:cs="Arial"/>
                <w:bCs/>
              </w:rPr>
              <w:fldChar w:fldCharType="end"/>
            </w: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17D" w:rsidRDefault="002D617D">
      <w:r>
        <w:separator/>
      </w:r>
    </w:p>
  </w:endnote>
  <w:endnote w:type="continuationSeparator" w:id="0">
    <w:p w:rsidR="002D617D" w:rsidRDefault="002D6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17D" w:rsidRDefault="002D617D">
      <w:r>
        <w:separator/>
      </w:r>
    </w:p>
  </w:footnote>
  <w:footnote w:type="continuationSeparator" w:id="0">
    <w:p w:rsidR="002D617D" w:rsidRDefault="002D61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F84"/>
    <w:rsid w:val="0015688F"/>
    <w:rsid w:val="002D617D"/>
    <w:rsid w:val="00330661"/>
    <w:rsid w:val="00E54CBD"/>
    <w:rsid w:val="00F82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basedOn w:val="Policepardfaut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2013-09-18T10:40:00Z</dcterms:created>
  <dcterms:modified xsi:type="dcterms:W3CDTF">2013-09-18T10:40:00Z</dcterms:modified>
</cp:coreProperties>
</file>