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86857">
              <w:rPr>
                <w:rFonts w:ascii="Arial" w:hAnsi="Arial"/>
                <w:noProof/>
              </w:rPr>
              <w:t>mercredi 18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717D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COULONDRES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15688F" w:rsidRDefault="008717D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Saint- Merry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717DB" w:rsidP="008717D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77300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FONTAINEBLEAU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717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717DB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8717DB"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717D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717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717DB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8717DB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717DB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717DB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8717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8717DB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717D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lastRenderedPageBreak/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717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717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Bousquette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717DB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8717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86857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717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717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lastRenderedPageBreak/>
        <w:t>Chemin de la Bousquette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717DB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8717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86857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857" w:rsidRDefault="00686857">
      <w:r>
        <w:separator/>
      </w:r>
    </w:p>
  </w:endnote>
  <w:endnote w:type="continuationSeparator" w:id="0">
    <w:p w:rsidR="00686857" w:rsidRDefault="0068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857" w:rsidRDefault="00686857">
      <w:r>
        <w:separator/>
      </w:r>
    </w:p>
  </w:footnote>
  <w:footnote w:type="continuationSeparator" w:id="0">
    <w:p w:rsidR="00686857" w:rsidRDefault="00686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857"/>
    <w:rsid w:val="0015688F"/>
    <w:rsid w:val="00330661"/>
    <w:rsid w:val="00686857"/>
    <w:rsid w:val="008717DB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2013-09-18T10:06:00Z</dcterms:created>
  <dcterms:modified xsi:type="dcterms:W3CDTF">2013-09-18T10:06:00Z</dcterms:modified>
</cp:coreProperties>
</file>