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61A5">
              <w:rPr>
                <w:rFonts w:ascii="Arial" w:hAnsi="Arial"/>
                <w:noProof/>
              </w:rPr>
              <w:t>mercredi 18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A1FD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COULONDRES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15688F" w:rsidRDefault="004A1FD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Saint- </w:t>
            </w:r>
            <w:proofErr w:type="spellStart"/>
            <w:r>
              <w:rPr>
                <w:rFonts w:ascii="Arial" w:hAnsi="Arial"/>
              </w:rPr>
              <w:t>Merry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A1FD2" w:rsidP="004A1FD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77300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FONTAINEBLEAU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A1F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1FD2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4A1FD2"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A1FD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A1F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1FD2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4A1FD2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A1FD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A1FD2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4A1FD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8661A5">
        <w:rPr>
          <w:rFonts w:ascii="Arial" w:hAnsi="Arial"/>
        </w:rPr>
        <w:t>7.5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4A1FD2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8661A5">
        <w:rPr>
          <w:rFonts w:ascii="Arial" w:hAnsi="Arial"/>
        </w:rPr>
        <w:t xml:space="preserve">50m² ou d’une </w:t>
      </w:r>
      <w:proofErr w:type="spellStart"/>
      <w:r w:rsidR="008661A5">
        <w:rPr>
          <w:rFonts w:ascii="Arial" w:hAnsi="Arial"/>
        </w:rPr>
        <w:t>microstation</w:t>
      </w:r>
      <w:proofErr w:type="spellEnd"/>
      <w:r w:rsidR="008661A5">
        <w:rPr>
          <w:rFonts w:ascii="Arial" w:hAnsi="Arial"/>
        </w:rPr>
        <w:t xml:space="preserve"> agréée de 10 EH </w:t>
      </w:r>
      <w:r w:rsidR="008661A5" w:rsidRPr="008661A5">
        <w:rPr>
          <w:rFonts w:ascii="Arial" w:hAnsi="Arial"/>
        </w:rPr>
        <w:t>conforme aux recommandations du bureau d'étude Opale,  dossier N° ES.13.169.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1FD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8661A5" w:rsidRDefault="008661A5" w:rsidP="0015688F"/>
    <w:p w:rsidR="008661A5" w:rsidRDefault="008661A5" w:rsidP="0015688F"/>
    <w:p w:rsidR="008661A5" w:rsidRDefault="008661A5" w:rsidP="0015688F"/>
    <w:p w:rsidR="008661A5" w:rsidRDefault="008661A5" w:rsidP="0015688F"/>
    <w:p w:rsidR="008661A5" w:rsidRDefault="008661A5" w:rsidP="0015688F"/>
    <w:p w:rsidR="008661A5" w:rsidRDefault="008661A5" w:rsidP="0015688F"/>
    <w:p w:rsidR="008661A5" w:rsidRPr="008661A5" w:rsidRDefault="0015688F" w:rsidP="008661A5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 w:rsidR="008661A5">
        <w:rPr>
          <w:rFonts w:cs="Arial"/>
          <w:smallCaps/>
        </w:rPr>
        <w:t>(formulaire F01)</w:t>
      </w:r>
    </w:p>
    <w:p w:rsidR="008661A5" w:rsidRDefault="008661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661A5" w:rsidRDefault="008661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A1F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A1F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Bousquette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A1FD2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4A1FD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8661A5" w:rsidRDefault="008661A5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61A5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A1F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A1F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Bousquette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A1FD2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4A1FD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61A5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751" w:rsidRDefault="000E7751">
      <w:r>
        <w:separator/>
      </w:r>
    </w:p>
  </w:endnote>
  <w:endnote w:type="continuationSeparator" w:id="0">
    <w:p w:rsidR="000E7751" w:rsidRDefault="000E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751" w:rsidRDefault="000E7751">
      <w:r>
        <w:separator/>
      </w:r>
    </w:p>
  </w:footnote>
  <w:footnote w:type="continuationSeparator" w:id="0">
    <w:p w:rsidR="000E7751" w:rsidRDefault="000E7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751"/>
    <w:rsid w:val="000E7751"/>
    <w:rsid w:val="0015688F"/>
    <w:rsid w:val="00330661"/>
    <w:rsid w:val="004A1FD2"/>
    <w:rsid w:val="008661A5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C04A0-61E9-4666-9621-A21D09178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879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2013-09-18T09:57:00Z</cp:lastPrinted>
  <dcterms:created xsi:type="dcterms:W3CDTF">2013-09-18T09:52:00Z</dcterms:created>
  <dcterms:modified xsi:type="dcterms:W3CDTF">2013-09-18T09:59:00Z</dcterms:modified>
</cp:coreProperties>
</file>