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C78599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C05825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078C04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6768951" w14:textId="77777777" w:rsidR="005F6587" w:rsidRDefault="005F6587" w:rsidP="000060FC">
            <w:pPr>
              <w:spacing w:before="120"/>
              <w:ind w:left="2198"/>
              <w:jc w:val="left"/>
            </w:pPr>
          </w:p>
          <w:p w14:paraId="273FCD3F" w14:textId="77777777" w:rsidR="005F6587" w:rsidRDefault="005F6587" w:rsidP="000060FC">
            <w:pPr>
              <w:spacing w:before="120"/>
              <w:ind w:left="2198"/>
              <w:jc w:val="left"/>
            </w:pPr>
          </w:p>
          <w:p w14:paraId="1C5BAE86" w14:textId="77777777" w:rsidR="005F6587" w:rsidRDefault="005F6587" w:rsidP="000060FC">
            <w:pPr>
              <w:spacing w:before="120"/>
              <w:ind w:left="2198"/>
              <w:jc w:val="left"/>
            </w:pPr>
          </w:p>
          <w:p w14:paraId="3A7AE9C6" w14:textId="77777777" w:rsidR="005F6587" w:rsidRDefault="005F6587" w:rsidP="000060FC">
            <w:pPr>
              <w:spacing w:before="120"/>
              <w:ind w:left="2198"/>
              <w:jc w:val="left"/>
            </w:pPr>
          </w:p>
          <w:p w14:paraId="4A65F894" w14:textId="5427BBA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F6587">
              <w:rPr>
                <w:noProof/>
              </w:rPr>
              <w:t>mercredi 4 août 2021</w:t>
            </w:r>
            <w:r w:rsidRPr="000060FC">
              <w:fldChar w:fldCharType="end"/>
            </w:r>
          </w:p>
          <w:p w14:paraId="44FE2FB7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679532C" w14:textId="76A3B3C2" w:rsidR="000060FC" w:rsidRPr="000060FC" w:rsidRDefault="00AA07F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ZORIC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JEROME</w:t>
            </w:r>
          </w:p>
          <w:p w14:paraId="5778BB11" w14:textId="2739F184" w:rsidR="000060FC" w:rsidRPr="000060FC" w:rsidRDefault="00AA07F1" w:rsidP="000060FC">
            <w:pPr>
              <w:spacing w:before="120"/>
              <w:ind w:left="2198"/>
              <w:jc w:val="left"/>
            </w:pPr>
            <w:r>
              <w:t>40</w:t>
            </w:r>
            <w:r w:rsidR="000060FC" w:rsidRPr="000060FC">
              <w:t xml:space="preserve"> </w:t>
            </w:r>
            <w:r>
              <w:t>Chemin du bois de la Pierre</w:t>
            </w:r>
            <w:r w:rsidR="000060FC" w:rsidRPr="000060FC">
              <w:t xml:space="preserve"> </w:t>
            </w:r>
          </w:p>
          <w:p w14:paraId="4DAD4D39" w14:textId="6728A1F3" w:rsidR="000060FC" w:rsidRPr="000060FC" w:rsidRDefault="00AA07F1" w:rsidP="000060FC">
            <w:pPr>
              <w:spacing w:before="120"/>
              <w:ind w:left="2198"/>
              <w:jc w:val="left"/>
            </w:pPr>
            <w:r>
              <w:t>31410</w:t>
            </w:r>
            <w:r w:rsidR="000060FC" w:rsidRPr="000060FC">
              <w:t xml:space="preserve"> </w:t>
            </w:r>
            <w:r>
              <w:t>LONGAGES</w:t>
            </w:r>
          </w:p>
        </w:tc>
      </w:tr>
    </w:tbl>
    <w:p w14:paraId="1DA0A237" w14:textId="77777777" w:rsidR="005F6587" w:rsidRDefault="005F6587" w:rsidP="000060FC">
      <w:pPr>
        <w:spacing w:before="120"/>
        <w:rPr>
          <w:i/>
          <w:u w:val="single"/>
        </w:rPr>
      </w:pPr>
    </w:p>
    <w:p w14:paraId="4AD963E5" w14:textId="77777777" w:rsidR="005F6587" w:rsidRDefault="005F6587" w:rsidP="000060FC">
      <w:pPr>
        <w:spacing w:before="120"/>
        <w:rPr>
          <w:i/>
          <w:u w:val="single"/>
        </w:rPr>
      </w:pPr>
    </w:p>
    <w:p w14:paraId="19CBB06D" w14:textId="77777777" w:rsidR="005F6587" w:rsidRDefault="005F6587" w:rsidP="000060FC">
      <w:pPr>
        <w:spacing w:before="120"/>
        <w:rPr>
          <w:i/>
          <w:u w:val="single"/>
        </w:rPr>
      </w:pPr>
    </w:p>
    <w:p w14:paraId="00113C64" w14:textId="10DA17B2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0466F98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933D498" w14:textId="4B43D1B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A07F1">
        <w:rPr>
          <w:bCs/>
        </w:rPr>
        <w:t>Monsieur</w:t>
      </w:r>
      <w:r w:rsidRPr="000060FC">
        <w:rPr>
          <w:bCs/>
        </w:rPr>
        <w:t xml:space="preserve"> </w:t>
      </w:r>
      <w:r w:rsidR="00AA07F1">
        <w:rPr>
          <w:bCs/>
        </w:rPr>
        <w:t>ZORIC</w:t>
      </w:r>
      <w:r w:rsidRPr="000060FC">
        <w:rPr>
          <w:bCs/>
        </w:rPr>
        <w:t xml:space="preserve"> </w:t>
      </w:r>
      <w:r w:rsidR="00AA07F1">
        <w:rPr>
          <w:bCs/>
        </w:rPr>
        <w:t>JEROME</w:t>
      </w:r>
    </w:p>
    <w:p w14:paraId="746F7912" w14:textId="77777777" w:rsidR="000060FC" w:rsidRPr="000060FC" w:rsidRDefault="000060FC" w:rsidP="000060FC">
      <w:pPr>
        <w:spacing w:before="120"/>
      </w:pPr>
    </w:p>
    <w:p w14:paraId="7384AE08" w14:textId="219E45A2" w:rsidR="000060FC" w:rsidRPr="000060FC" w:rsidRDefault="00AA07F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44156AE8" w14:textId="77777777" w:rsidR="000060FC" w:rsidRPr="000060FC" w:rsidRDefault="000060FC" w:rsidP="000060FC">
      <w:pPr>
        <w:spacing w:before="120"/>
        <w:ind w:firstLine="709"/>
      </w:pPr>
    </w:p>
    <w:p w14:paraId="04B325D2" w14:textId="549176E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A07F1">
        <w:t>LAURABUC</w:t>
      </w:r>
      <w:r w:rsidRPr="000060FC">
        <w:t xml:space="preserve">, </w:t>
      </w:r>
      <w:proofErr w:type="spellStart"/>
      <w:r w:rsidR="00AA07F1">
        <w:rPr>
          <w:bCs/>
        </w:rPr>
        <w:t>Lieu dit</w:t>
      </w:r>
      <w:proofErr w:type="spellEnd"/>
      <w:r w:rsidR="00AA07F1">
        <w:rPr>
          <w:bCs/>
        </w:rPr>
        <w:t xml:space="preserve"> " Le </w:t>
      </w:r>
      <w:proofErr w:type="spellStart"/>
      <w:r w:rsidR="00AA07F1">
        <w:rPr>
          <w:bCs/>
        </w:rPr>
        <w:t>Graba</w:t>
      </w:r>
      <w:proofErr w:type="spellEnd"/>
      <w:r w:rsidR="00AA07F1">
        <w:rPr>
          <w:bCs/>
        </w:rPr>
        <w:t xml:space="preserve"> </w:t>
      </w:r>
      <w:proofErr w:type="gramStart"/>
      <w:r w:rsidR="00AA07F1">
        <w:rPr>
          <w:bCs/>
        </w:rPr>
        <w:t>"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AA07F1">
        <w:rPr>
          <w:iCs/>
        </w:rPr>
        <w:t>15 17</w:t>
      </w:r>
      <w:r w:rsidRPr="000060FC">
        <w:rPr>
          <w:iCs/>
        </w:rPr>
        <w:t xml:space="preserve">, section </w:t>
      </w:r>
      <w:r w:rsidR="00AA07F1">
        <w:rPr>
          <w:iCs/>
        </w:rPr>
        <w:t>ZT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A07F1">
        <w:t>25/06/2021</w:t>
      </w:r>
      <w:r w:rsidRPr="000060FC">
        <w:t>, veuillez trouver ci-joint au présent courrier :</w:t>
      </w:r>
    </w:p>
    <w:p w14:paraId="67BE8D1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43817E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6F9E39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B9DF10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5355297" w14:textId="636A28CF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A07F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19AE672A" w14:textId="77777777" w:rsidR="000060FC" w:rsidRPr="000060FC" w:rsidRDefault="000060FC" w:rsidP="000060FC">
      <w:pPr>
        <w:spacing w:before="240"/>
        <w:ind w:left="709"/>
      </w:pPr>
    </w:p>
    <w:p w14:paraId="52B876EC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9B70C36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E5C2A3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0CD4FF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81562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FD1E79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2AE36C9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4E2E8" w14:textId="77777777" w:rsidR="001A20BB" w:rsidRDefault="001A20BB">
      <w:r>
        <w:separator/>
      </w:r>
    </w:p>
  </w:endnote>
  <w:endnote w:type="continuationSeparator" w:id="0">
    <w:p w14:paraId="5A40D28E" w14:textId="77777777" w:rsidR="001A20BB" w:rsidRDefault="001A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064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4F55E74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4357CC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22924" w14:textId="77777777" w:rsidR="001A20BB" w:rsidRDefault="001A20BB">
      <w:r>
        <w:separator/>
      </w:r>
    </w:p>
  </w:footnote>
  <w:footnote w:type="continuationSeparator" w:id="0">
    <w:p w14:paraId="626B376F" w14:textId="77777777" w:rsidR="001A20BB" w:rsidRDefault="001A2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A20BB"/>
    <w:rsid w:val="000060FC"/>
    <w:rsid w:val="000445BA"/>
    <w:rsid w:val="00165F7E"/>
    <w:rsid w:val="001A20BB"/>
    <w:rsid w:val="002463C1"/>
    <w:rsid w:val="002B5E55"/>
    <w:rsid w:val="003F1ED7"/>
    <w:rsid w:val="00493659"/>
    <w:rsid w:val="00596BD2"/>
    <w:rsid w:val="005F6587"/>
    <w:rsid w:val="006566AA"/>
    <w:rsid w:val="006B5C30"/>
    <w:rsid w:val="00713659"/>
    <w:rsid w:val="009521D0"/>
    <w:rsid w:val="0099710A"/>
    <w:rsid w:val="00A02D99"/>
    <w:rsid w:val="00A105E0"/>
    <w:rsid w:val="00A14C9E"/>
    <w:rsid w:val="00AA07F1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228ECB"/>
  <w15:chartTrackingRefBased/>
  <w15:docId w15:val="{64D5783C-9507-4528-A1C3-993125CBA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2021-08-04T11:51:00Z</cp:lastPrinted>
  <dcterms:created xsi:type="dcterms:W3CDTF">2021-08-04T11:51:00Z</dcterms:created>
  <dcterms:modified xsi:type="dcterms:W3CDTF">2021-08-04T11:52:00Z</dcterms:modified>
</cp:coreProperties>
</file>