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BE54957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0E105BA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060FD0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A22FA85" w14:textId="77777777" w:rsidR="00565B83" w:rsidRDefault="00565B83" w:rsidP="000060FC">
            <w:pPr>
              <w:spacing w:before="120"/>
              <w:ind w:left="2198"/>
              <w:jc w:val="left"/>
            </w:pPr>
          </w:p>
          <w:p w14:paraId="719143C1" w14:textId="77777777" w:rsidR="00565B83" w:rsidRDefault="00565B83" w:rsidP="000060FC">
            <w:pPr>
              <w:spacing w:before="120"/>
              <w:ind w:left="2198"/>
              <w:jc w:val="left"/>
            </w:pPr>
          </w:p>
          <w:p w14:paraId="14B8BC07" w14:textId="77777777" w:rsidR="00565B83" w:rsidRDefault="00565B83" w:rsidP="000060FC">
            <w:pPr>
              <w:spacing w:before="120"/>
              <w:ind w:left="2198"/>
              <w:jc w:val="left"/>
            </w:pPr>
          </w:p>
          <w:p w14:paraId="64EB32EB" w14:textId="77777777" w:rsidR="00565B83" w:rsidRDefault="00565B83" w:rsidP="000060FC">
            <w:pPr>
              <w:spacing w:before="120"/>
              <w:ind w:left="2198"/>
              <w:jc w:val="left"/>
            </w:pPr>
          </w:p>
          <w:p w14:paraId="73A58037" w14:textId="288B7253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65B83">
              <w:rPr>
                <w:noProof/>
              </w:rPr>
              <w:t>vendredi 2 juillet 2021</w:t>
            </w:r>
            <w:r w:rsidRPr="000060FC">
              <w:fldChar w:fldCharType="end"/>
            </w:r>
          </w:p>
          <w:p w14:paraId="2F34C168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5EC7D56" w14:textId="620F2E22" w:rsidR="000060FC" w:rsidRPr="000060FC" w:rsidRDefault="00C76B5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ZORIC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JEROME</w:t>
            </w:r>
          </w:p>
          <w:p w14:paraId="2C911BD1" w14:textId="1ECE734F" w:rsidR="000060FC" w:rsidRPr="000060FC" w:rsidRDefault="00C76B5E" w:rsidP="000060FC">
            <w:pPr>
              <w:spacing w:before="120"/>
              <w:ind w:left="2198"/>
              <w:jc w:val="left"/>
            </w:pPr>
            <w:r>
              <w:t>40</w:t>
            </w:r>
            <w:r w:rsidR="000060FC" w:rsidRPr="000060FC">
              <w:t xml:space="preserve"> </w:t>
            </w:r>
            <w:r>
              <w:t>Chemin du bois de la Pierre</w:t>
            </w:r>
            <w:r w:rsidR="000060FC" w:rsidRPr="000060FC">
              <w:t xml:space="preserve"> </w:t>
            </w:r>
          </w:p>
          <w:p w14:paraId="55E4F704" w14:textId="71CE75C1" w:rsidR="000060FC" w:rsidRPr="000060FC" w:rsidRDefault="00C76B5E" w:rsidP="000060FC">
            <w:pPr>
              <w:spacing w:before="120"/>
              <w:ind w:left="2198"/>
              <w:jc w:val="left"/>
            </w:pPr>
            <w:r>
              <w:t>31410</w:t>
            </w:r>
            <w:r w:rsidR="000060FC" w:rsidRPr="000060FC">
              <w:t xml:space="preserve"> </w:t>
            </w:r>
            <w:r>
              <w:t>LONGAGES</w:t>
            </w:r>
          </w:p>
        </w:tc>
      </w:tr>
    </w:tbl>
    <w:p w14:paraId="4F85372E" w14:textId="77777777" w:rsidR="00565B83" w:rsidRDefault="00565B83" w:rsidP="000060FC">
      <w:pPr>
        <w:spacing w:before="120"/>
        <w:rPr>
          <w:i/>
          <w:u w:val="single"/>
        </w:rPr>
      </w:pPr>
    </w:p>
    <w:p w14:paraId="3483C790" w14:textId="77777777" w:rsidR="00565B83" w:rsidRDefault="00565B83" w:rsidP="000060FC">
      <w:pPr>
        <w:spacing w:before="120"/>
        <w:rPr>
          <w:i/>
          <w:u w:val="single"/>
        </w:rPr>
      </w:pPr>
    </w:p>
    <w:p w14:paraId="120E560C" w14:textId="77777777" w:rsidR="00565B83" w:rsidRDefault="00565B83" w:rsidP="000060FC">
      <w:pPr>
        <w:spacing w:before="120"/>
        <w:rPr>
          <w:i/>
          <w:u w:val="single"/>
        </w:rPr>
      </w:pPr>
    </w:p>
    <w:p w14:paraId="363B763B" w14:textId="3E8BBE3F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233974B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03FD444" w14:textId="4BA533B4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76B5E">
        <w:rPr>
          <w:bCs/>
        </w:rPr>
        <w:t>Monsieur</w:t>
      </w:r>
      <w:r w:rsidRPr="000060FC">
        <w:rPr>
          <w:bCs/>
        </w:rPr>
        <w:t xml:space="preserve"> </w:t>
      </w:r>
      <w:r w:rsidR="00C76B5E">
        <w:rPr>
          <w:bCs/>
        </w:rPr>
        <w:t>ZORIC</w:t>
      </w:r>
      <w:r w:rsidRPr="000060FC">
        <w:rPr>
          <w:bCs/>
        </w:rPr>
        <w:t xml:space="preserve"> </w:t>
      </w:r>
      <w:r w:rsidR="00C76B5E">
        <w:rPr>
          <w:bCs/>
        </w:rPr>
        <w:t>JEROME</w:t>
      </w:r>
    </w:p>
    <w:p w14:paraId="1BBEFB23" w14:textId="77777777" w:rsidR="000060FC" w:rsidRPr="000060FC" w:rsidRDefault="000060FC" w:rsidP="000060FC">
      <w:pPr>
        <w:spacing w:before="120"/>
      </w:pPr>
    </w:p>
    <w:p w14:paraId="08B53DAB" w14:textId="48331283" w:rsidR="000060FC" w:rsidRPr="000060FC" w:rsidRDefault="00C76B5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2C0B7555" w14:textId="77777777" w:rsidR="000060FC" w:rsidRPr="000060FC" w:rsidRDefault="000060FC" w:rsidP="000060FC">
      <w:pPr>
        <w:spacing w:before="120"/>
        <w:ind w:firstLine="709"/>
      </w:pPr>
    </w:p>
    <w:p w14:paraId="4EA0F7CC" w14:textId="23E32A77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76B5E">
        <w:t>LAURABUC</w:t>
      </w:r>
      <w:r w:rsidRPr="000060FC">
        <w:t xml:space="preserve">, </w:t>
      </w:r>
      <w:proofErr w:type="spellStart"/>
      <w:r w:rsidR="00C76B5E">
        <w:rPr>
          <w:bCs/>
        </w:rPr>
        <w:t>Lieu dit</w:t>
      </w:r>
      <w:proofErr w:type="spellEnd"/>
      <w:r w:rsidR="00C76B5E">
        <w:rPr>
          <w:bCs/>
        </w:rPr>
        <w:t xml:space="preserve"> " Le </w:t>
      </w:r>
      <w:proofErr w:type="spellStart"/>
      <w:r w:rsidR="00C76B5E">
        <w:rPr>
          <w:bCs/>
        </w:rPr>
        <w:t>Graba</w:t>
      </w:r>
      <w:proofErr w:type="spellEnd"/>
      <w:r w:rsidR="00C76B5E">
        <w:rPr>
          <w:bCs/>
        </w:rPr>
        <w:t xml:space="preserve"> </w:t>
      </w:r>
      <w:proofErr w:type="gramStart"/>
      <w:r w:rsidR="00C76B5E">
        <w:rPr>
          <w:bCs/>
        </w:rPr>
        <w:t>"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76B5E">
        <w:rPr>
          <w:iCs/>
        </w:rPr>
        <w:t>15 17</w:t>
      </w:r>
      <w:r w:rsidRPr="000060FC">
        <w:rPr>
          <w:iCs/>
        </w:rPr>
        <w:t xml:space="preserve">, section </w:t>
      </w:r>
      <w:r w:rsidR="00C76B5E">
        <w:rPr>
          <w:iCs/>
        </w:rPr>
        <w:t>ZT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76B5E">
        <w:t>25/06/2021</w:t>
      </w:r>
      <w:r w:rsidRPr="000060FC">
        <w:t>, veuillez trouver ci-joint au présent courrier :</w:t>
      </w:r>
    </w:p>
    <w:p w14:paraId="104F369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9EECEE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984FBD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2DBD50B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2CEB434" w14:textId="3820842B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76B5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EE4176A" w14:textId="77777777" w:rsidR="000060FC" w:rsidRPr="000060FC" w:rsidRDefault="000060FC" w:rsidP="000060FC">
      <w:pPr>
        <w:spacing w:before="240"/>
        <w:ind w:left="709"/>
      </w:pPr>
    </w:p>
    <w:p w14:paraId="6F632641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9BF8945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401E71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80A708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38D01A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38640FD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077D631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C74CD" w14:textId="77777777" w:rsidR="0010355D" w:rsidRDefault="0010355D">
      <w:r>
        <w:separator/>
      </w:r>
    </w:p>
  </w:endnote>
  <w:endnote w:type="continuationSeparator" w:id="0">
    <w:p w14:paraId="50CD5FBF" w14:textId="77777777" w:rsidR="0010355D" w:rsidRDefault="00103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A48D3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4087723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3CF1AD5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4D311" w14:textId="77777777" w:rsidR="0010355D" w:rsidRDefault="0010355D">
      <w:r>
        <w:separator/>
      </w:r>
    </w:p>
  </w:footnote>
  <w:footnote w:type="continuationSeparator" w:id="0">
    <w:p w14:paraId="58D986B6" w14:textId="77777777" w:rsidR="0010355D" w:rsidRDefault="00103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10355D"/>
    <w:rsid w:val="000060FC"/>
    <w:rsid w:val="000445BA"/>
    <w:rsid w:val="0010355D"/>
    <w:rsid w:val="00165F7E"/>
    <w:rsid w:val="002463C1"/>
    <w:rsid w:val="002B5E55"/>
    <w:rsid w:val="003F1ED7"/>
    <w:rsid w:val="00493659"/>
    <w:rsid w:val="00565B83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76B5E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58CD4C"/>
  <w15:chartTrackingRefBased/>
  <w15:docId w15:val="{11D102EC-C01E-44F9-8CCD-CBBA1382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2021-07-02T06:57:00Z</cp:lastPrinted>
  <dcterms:created xsi:type="dcterms:W3CDTF">2021-07-02T06:56:00Z</dcterms:created>
  <dcterms:modified xsi:type="dcterms:W3CDTF">2021-07-02T06:58:00Z</dcterms:modified>
</cp:coreProperties>
</file>