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6A6BF529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1CB9785F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D641E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124B9268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783C549A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92482">
              <w:rPr>
                <w:rFonts w:ascii="Arial" w:hAnsi="Arial"/>
                <w:noProof/>
              </w:rPr>
              <w:t>mercredi 24 novembre 2021</w:t>
            </w:r>
            <w:r>
              <w:rPr>
                <w:rFonts w:ascii="Arial" w:hAnsi="Arial"/>
              </w:rPr>
              <w:fldChar w:fldCharType="end"/>
            </w:r>
          </w:p>
          <w:p w14:paraId="3D869A52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FDB17B9" w14:textId="544DB6EA" w:rsidR="00D84DE5" w:rsidRDefault="00F460D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RELTIEN- DESPINOIS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</w:t>
            </w:r>
          </w:p>
          <w:p w14:paraId="432A0F8A" w14:textId="1DEF92BC" w:rsidR="00D84DE5" w:rsidRDefault="00F460D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Lieu dit</w:t>
            </w:r>
            <w:proofErr w:type="spellEnd"/>
            <w:r>
              <w:rPr>
                <w:rFonts w:ascii="Arial" w:hAnsi="Arial"/>
              </w:rPr>
              <w:t xml:space="preserve"> " Le </w:t>
            </w:r>
            <w:proofErr w:type="spellStart"/>
            <w:r>
              <w:rPr>
                <w:rFonts w:ascii="Arial" w:hAnsi="Arial"/>
              </w:rPr>
              <w:t>Graba</w:t>
            </w:r>
            <w:proofErr w:type="spellEnd"/>
            <w:r>
              <w:rPr>
                <w:rFonts w:ascii="Arial" w:hAnsi="Arial"/>
              </w:rPr>
              <w:t xml:space="preserve"> "</w:t>
            </w:r>
            <w:r w:rsidR="00D84DE5">
              <w:rPr>
                <w:rFonts w:ascii="Arial" w:hAnsi="Arial"/>
              </w:rPr>
              <w:t xml:space="preserve"> </w:t>
            </w:r>
          </w:p>
          <w:p w14:paraId="3FA2FA5F" w14:textId="1FDDE816" w:rsidR="00D84DE5" w:rsidRDefault="00F460D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14:paraId="4AA92041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554728D7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25F6A808" w14:textId="6C1C784B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460D0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RELTIEN- DESPINOIS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CHRISTOPHE</w:t>
      </w:r>
    </w:p>
    <w:p w14:paraId="02991247" w14:textId="77777777" w:rsidR="00D84DE5" w:rsidRDefault="00D84DE5" w:rsidP="00D84DE5">
      <w:pPr>
        <w:pStyle w:val="Commentaire"/>
        <w:rPr>
          <w:rFonts w:ascii="Arial" w:hAnsi="Arial"/>
        </w:rPr>
      </w:pPr>
    </w:p>
    <w:p w14:paraId="455ED954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62C43373" w14:textId="77777777" w:rsidR="00D84DE5" w:rsidRDefault="00D84DE5" w:rsidP="00D84DE5">
      <w:pPr>
        <w:pStyle w:val="Commentaire"/>
        <w:rPr>
          <w:rFonts w:ascii="Arial" w:hAnsi="Arial"/>
        </w:rPr>
      </w:pPr>
    </w:p>
    <w:p w14:paraId="1BF69BA5" w14:textId="772C59B7" w:rsidR="00D84DE5" w:rsidRDefault="00F460D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5EBDCCC0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3264CA5A" w14:textId="6A4BB36B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460D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RELTIEN- DESPINOIS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460D0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460D0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F460D0">
        <w:rPr>
          <w:rFonts w:ascii="Arial" w:hAnsi="Arial"/>
          <w:iCs/>
        </w:rPr>
        <w:t>ZT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5FB3A80C" w14:textId="266C3E66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460D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A42CDE6" w14:textId="77777777" w:rsidR="00D84DE5" w:rsidRDefault="00D84DE5" w:rsidP="00D84DE5">
      <w:pPr>
        <w:ind w:left="5670"/>
        <w:rPr>
          <w:rFonts w:cs="Arial"/>
          <w:bCs/>
        </w:rPr>
      </w:pPr>
    </w:p>
    <w:p w14:paraId="3FE1957F" w14:textId="77777777" w:rsidR="006512EA" w:rsidRDefault="00D84DE5" w:rsidP="00D84DE5">
      <w:pPr>
        <w:pStyle w:val="Retraitcorpsdetexte"/>
      </w:pPr>
      <w:r>
        <w:t xml:space="preserve">Le Président </w:t>
      </w:r>
    </w:p>
    <w:p w14:paraId="4C30F1AB" w14:textId="77777777" w:rsidR="00D350A6" w:rsidRDefault="00D350A6" w:rsidP="00D84DE5">
      <w:pPr>
        <w:pStyle w:val="Retraitcorpsdetexte"/>
      </w:pPr>
    </w:p>
    <w:p w14:paraId="0CB4005F" w14:textId="77777777" w:rsidR="00D350A6" w:rsidRDefault="00D350A6" w:rsidP="00D84DE5">
      <w:pPr>
        <w:pStyle w:val="Retraitcorpsdetexte"/>
      </w:pPr>
    </w:p>
    <w:p w14:paraId="707EE86B" w14:textId="77777777" w:rsidR="00D350A6" w:rsidRDefault="00D350A6" w:rsidP="00D84DE5">
      <w:pPr>
        <w:pStyle w:val="Retraitcorpsdetexte"/>
      </w:pPr>
    </w:p>
    <w:p w14:paraId="4FA73BA5" w14:textId="77777777" w:rsidR="00D84DE5" w:rsidRDefault="00D84DE5" w:rsidP="00D84DE5">
      <w:pPr>
        <w:pStyle w:val="Retraitcorpsdetexte"/>
      </w:pPr>
      <w:r>
        <w:t>Philippe GREFFIER</w:t>
      </w:r>
    </w:p>
    <w:p w14:paraId="5DA7FCA3" w14:textId="77777777" w:rsidR="00385AFF" w:rsidRDefault="00385AFF" w:rsidP="00D84DE5"/>
    <w:p w14:paraId="1093CEF0" w14:textId="77777777" w:rsidR="00385AFF" w:rsidRDefault="00385AFF" w:rsidP="00D84DE5"/>
    <w:p w14:paraId="117678E0" w14:textId="77777777" w:rsidR="00385AFF" w:rsidRDefault="00385AFF" w:rsidP="00D84DE5"/>
    <w:p w14:paraId="0907D8E2" w14:textId="77777777" w:rsidR="005F0F78" w:rsidRDefault="005F0F78" w:rsidP="00D84DE5"/>
    <w:p w14:paraId="0D180FBA" w14:textId="77777777" w:rsidR="005F0F78" w:rsidRDefault="005F0F78" w:rsidP="00D84DE5"/>
    <w:p w14:paraId="6F1FF9D5" w14:textId="77777777" w:rsidR="00385AFF" w:rsidRDefault="00385AFF" w:rsidP="00D84DE5"/>
    <w:p w14:paraId="38C0411D" w14:textId="77777777" w:rsidR="00385AFF" w:rsidRDefault="00385AFF" w:rsidP="00D84DE5"/>
    <w:p w14:paraId="428EBC31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5FAF7148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8D688A7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4E723ED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9455B3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4CA14A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786BD7A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71FF2B9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899BB55" w14:textId="77777777" w:rsidR="00D84DE5" w:rsidRDefault="00D84DE5" w:rsidP="00D84DE5">
      <w:pPr>
        <w:jc w:val="left"/>
        <w:rPr>
          <w:rFonts w:cs="Arial"/>
          <w:bCs/>
        </w:rPr>
      </w:pPr>
    </w:p>
    <w:p w14:paraId="6CB4A67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962DCFF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0C524A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61B60A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358901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79B66B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FC151F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2671C9B2" w14:textId="0FF8ED11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RELTIEN- DESPINOIS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CHRISTOPHE</w:t>
      </w:r>
    </w:p>
    <w:p w14:paraId="7653732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A756F90" w14:textId="28067F0D" w:rsidR="00D84DE5" w:rsidRDefault="00F460D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Château d’Eau.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0645E3C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23FCB2B" w14:textId="1605A3BD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460D0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F460D0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2461F8D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D94A0EE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9EEAD38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478004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AAE9F5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822E13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D27897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A97719C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50D1B62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845F62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F00CC9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CB4E2C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726D52D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92482">
              <w:rPr>
                <w:rFonts w:cs="Arial"/>
                <w:bCs/>
                <w:noProof/>
              </w:rPr>
              <w:t>mercredi 24 novembre 2021</w:t>
            </w:r>
            <w:r>
              <w:rPr>
                <w:rFonts w:cs="Arial"/>
                <w:bCs/>
              </w:rPr>
              <w:fldChar w:fldCharType="end"/>
            </w:r>
          </w:p>
          <w:p w14:paraId="6710253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170E62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33B50D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598678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2C8545A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7A58BDE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97A7CD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B14453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3AFDAD2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4C6A7897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BA10B9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C45F49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2C6590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E51E5D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6EA43F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43E3EB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2F7A56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191347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3EEE2B1D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E88F980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51F8CF47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125A2B0B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5134A52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BB13C4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9638CCD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4B1D4FBE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7D8764C" w14:textId="77777777" w:rsidR="00D84DE5" w:rsidRDefault="00D84DE5" w:rsidP="00D84DE5">
      <w:pPr>
        <w:jc w:val="left"/>
        <w:rPr>
          <w:rFonts w:cs="Arial"/>
          <w:bCs/>
        </w:rPr>
      </w:pPr>
    </w:p>
    <w:p w14:paraId="363F106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C664F7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C03333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1D18F0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F69516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665471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66539A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5461EF58" w14:textId="0BC31116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RELTIEN- DESPINOIS</w:t>
      </w:r>
      <w:r>
        <w:rPr>
          <w:rFonts w:ascii="Arial" w:hAnsi="Arial"/>
          <w:bCs/>
        </w:rPr>
        <w:t xml:space="preserve"> </w:t>
      </w:r>
      <w:r w:rsidR="00F460D0">
        <w:rPr>
          <w:rFonts w:ascii="Arial" w:hAnsi="Arial"/>
          <w:bCs/>
        </w:rPr>
        <w:t>CHRISTOPHE</w:t>
      </w:r>
    </w:p>
    <w:p w14:paraId="4C27F2D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339BDCDA" w14:textId="158EE02D" w:rsidR="00D84DE5" w:rsidRDefault="00F460D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Château d’Eau.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7D745A41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3B75F41" w14:textId="70B45D62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460D0">
        <w:rPr>
          <w:rFonts w:ascii="Arial" w:hAnsi="Arial"/>
          <w:iCs/>
        </w:rPr>
        <w:t>17</w:t>
      </w:r>
      <w:r>
        <w:rPr>
          <w:rFonts w:ascii="Arial" w:hAnsi="Arial"/>
          <w:iCs/>
        </w:rPr>
        <w:t xml:space="preserve">, section </w:t>
      </w:r>
      <w:r w:rsidR="00F460D0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5CCE3354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6D93FAF3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10F2985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DB8CD3A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5A5F1D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5A3C127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D9DF42A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0A19A19F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3FACD64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4A57EF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C05B34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1BAD4C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7819C0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92482">
              <w:rPr>
                <w:rFonts w:cs="Arial"/>
                <w:bCs/>
                <w:noProof/>
              </w:rPr>
              <w:t>mercredi 24 novembre 2021</w:t>
            </w:r>
            <w:r>
              <w:rPr>
                <w:rFonts w:cs="Arial"/>
                <w:bCs/>
              </w:rPr>
              <w:fldChar w:fldCharType="end"/>
            </w:r>
          </w:p>
          <w:p w14:paraId="024C7CB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B5816D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D7245E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3F1689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F4569DB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74FAAEA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00C24E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CF15828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1D0025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3F6E813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231EF4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0B5507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6DD68C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709A24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7A3BE6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FCD8217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A047710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85857F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033463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45A0AFC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8140" w14:textId="77777777" w:rsidR="00992482" w:rsidRDefault="00992482">
      <w:r>
        <w:separator/>
      </w:r>
    </w:p>
  </w:endnote>
  <w:endnote w:type="continuationSeparator" w:id="0">
    <w:p w14:paraId="64D93DB8" w14:textId="77777777" w:rsidR="00992482" w:rsidRDefault="00992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2DDD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D8B3F84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8330F" w14:textId="77777777" w:rsidR="00992482" w:rsidRDefault="00992482">
      <w:r>
        <w:separator/>
      </w:r>
    </w:p>
  </w:footnote>
  <w:footnote w:type="continuationSeparator" w:id="0">
    <w:p w14:paraId="13A4247E" w14:textId="77777777" w:rsidR="00992482" w:rsidRDefault="00992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14217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6F11EA1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482"/>
    <w:rsid w:val="00170917"/>
    <w:rsid w:val="00220FFB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92482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460D0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0FB630"/>
  <w15:chartTrackingRefBased/>
  <w15:docId w15:val="{161BC17B-C3C6-49E0-B944-39A11F51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658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2021-11-24T07:45:00Z</dcterms:created>
  <dcterms:modified xsi:type="dcterms:W3CDTF">2021-11-24T07:45:00Z</dcterms:modified>
</cp:coreProperties>
</file>