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483C58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248D6F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E545E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6351501" w14:textId="77777777" w:rsidR="006D7FB3" w:rsidRDefault="006D7FB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1A402A2" w14:textId="77777777" w:rsidR="006D7FB3" w:rsidRDefault="006D7FB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5CEFF0D" w14:textId="77777777" w:rsidR="006D7FB3" w:rsidRDefault="006D7FB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770B802" w14:textId="77777777" w:rsidR="006D7FB3" w:rsidRDefault="006D7FB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F6C21B1" w14:textId="2BB3A0EB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D7FB3">
              <w:rPr>
                <w:rFonts w:ascii="Arial" w:hAnsi="Arial"/>
                <w:noProof/>
              </w:rPr>
              <w:t>vendredi 15 octobre 2021</w:t>
            </w:r>
            <w:r>
              <w:rPr>
                <w:rFonts w:ascii="Arial" w:hAnsi="Arial"/>
              </w:rPr>
              <w:fldChar w:fldCharType="end"/>
            </w:r>
          </w:p>
          <w:p w14:paraId="62555A37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F72E4CA" w14:textId="71E3DCB0" w:rsidR="0015688F" w:rsidRDefault="00D327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SIBRA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SEBASTIEN</w:t>
            </w:r>
          </w:p>
          <w:p w14:paraId="75C02067" w14:textId="5E2ABAB5" w:rsidR="0015688F" w:rsidRDefault="00D327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Protestants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C18 Résidence Le Palissy</w:t>
            </w:r>
          </w:p>
          <w:p w14:paraId="66A7F58B" w14:textId="1EF609EC" w:rsidR="0015688F" w:rsidRDefault="00D327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5792CD1E" w14:textId="77777777" w:rsidR="006D7FB3" w:rsidRDefault="006D7FB3" w:rsidP="0015688F">
      <w:pPr>
        <w:pStyle w:val="Commentaire"/>
        <w:rPr>
          <w:rFonts w:ascii="Arial" w:hAnsi="Arial"/>
          <w:i/>
          <w:u w:val="single"/>
        </w:rPr>
      </w:pPr>
    </w:p>
    <w:p w14:paraId="1B6CA276" w14:textId="77777777" w:rsidR="006D7FB3" w:rsidRDefault="006D7FB3" w:rsidP="0015688F">
      <w:pPr>
        <w:pStyle w:val="Commentaire"/>
        <w:rPr>
          <w:rFonts w:ascii="Arial" w:hAnsi="Arial"/>
          <w:i/>
          <w:u w:val="single"/>
        </w:rPr>
      </w:pPr>
    </w:p>
    <w:p w14:paraId="153B039D" w14:textId="77777777" w:rsidR="006D7FB3" w:rsidRDefault="006D7FB3" w:rsidP="0015688F">
      <w:pPr>
        <w:pStyle w:val="Commentaire"/>
        <w:rPr>
          <w:rFonts w:ascii="Arial" w:hAnsi="Arial"/>
          <w:i/>
          <w:u w:val="single"/>
        </w:rPr>
      </w:pPr>
    </w:p>
    <w:p w14:paraId="5E3D21A2" w14:textId="31A154B2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A40250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39D9944D" w14:textId="539E03BD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327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27E9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D327E9">
        <w:rPr>
          <w:rFonts w:ascii="Arial" w:hAnsi="Arial"/>
          <w:bCs/>
        </w:rPr>
        <w:t>SEBASTIEN</w:t>
      </w:r>
    </w:p>
    <w:p w14:paraId="6B1B1321" w14:textId="77777777" w:rsidR="0015688F" w:rsidRDefault="0015688F" w:rsidP="0015688F">
      <w:pPr>
        <w:pStyle w:val="Commentaire"/>
        <w:rPr>
          <w:rFonts w:ascii="Arial" w:hAnsi="Arial"/>
        </w:rPr>
      </w:pPr>
    </w:p>
    <w:p w14:paraId="08B9CBEF" w14:textId="24C15632" w:rsidR="0015688F" w:rsidRDefault="00D327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5AD1358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6FECA71" w14:textId="0736358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327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27E9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D327E9">
        <w:rPr>
          <w:rFonts w:ascii="Arial" w:hAnsi="Arial"/>
          <w:bCs/>
        </w:rPr>
        <w:t>SEBASTIEN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27E9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327E9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D327E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17A9217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E750EC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BC56FA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059B881" w14:textId="30927FA3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27E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D080E7E" w14:textId="77777777" w:rsidR="0015688F" w:rsidRDefault="0015688F" w:rsidP="0015688F">
      <w:pPr>
        <w:ind w:left="5670"/>
        <w:rPr>
          <w:rFonts w:cs="Arial"/>
          <w:bCs/>
        </w:rPr>
      </w:pPr>
    </w:p>
    <w:p w14:paraId="6920EB9C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EFBB8FB" w14:textId="77777777" w:rsidR="00780188" w:rsidRDefault="00780188" w:rsidP="009641BF">
      <w:pPr>
        <w:pStyle w:val="Retraitcorpsdetexte"/>
        <w:ind w:firstLine="702"/>
        <w:jc w:val="both"/>
      </w:pPr>
    </w:p>
    <w:p w14:paraId="09F451F3" w14:textId="77777777" w:rsidR="00780188" w:rsidRDefault="00780188" w:rsidP="009641BF">
      <w:pPr>
        <w:pStyle w:val="Retraitcorpsdetexte"/>
        <w:ind w:firstLine="702"/>
        <w:jc w:val="both"/>
      </w:pPr>
    </w:p>
    <w:p w14:paraId="7CF885CE" w14:textId="77777777" w:rsidR="00780188" w:rsidRDefault="00780188" w:rsidP="009641BF">
      <w:pPr>
        <w:pStyle w:val="Retraitcorpsdetexte"/>
        <w:ind w:firstLine="702"/>
        <w:jc w:val="both"/>
      </w:pPr>
    </w:p>
    <w:p w14:paraId="6532285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5041AEA0" w14:textId="77777777" w:rsidR="00224910" w:rsidRDefault="00224910" w:rsidP="00AE2A88">
      <w:pPr>
        <w:ind w:left="5670"/>
      </w:pPr>
    </w:p>
    <w:p w14:paraId="02D50BFE" w14:textId="77777777" w:rsidR="00243875" w:rsidRDefault="00243875" w:rsidP="0015688F"/>
    <w:p w14:paraId="4239B6E9" w14:textId="77777777" w:rsidR="00243875" w:rsidRDefault="00243875" w:rsidP="0015688F"/>
    <w:p w14:paraId="3B2AE5DC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7C0F1E6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CA091C6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00D019C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A9837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E039DA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BC403A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9CD24C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E0839D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7054581" w14:textId="77777777" w:rsidR="0015688F" w:rsidRDefault="0015688F" w:rsidP="0015688F">
      <w:pPr>
        <w:jc w:val="left"/>
        <w:rPr>
          <w:rFonts w:cs="Arial"/>
          <w:bCs/>
        </w:rPr>
      </w:pPr>
    </w:p>
    <w:p w14:paraId="404820E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A23433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5D6742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F3256C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937F7F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331B41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4D7015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75B53C7" w14:textId="603A949D" w:rsidR="0015688F" w:rsidRDefault="00D327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SEBASTIEN</w:t>
      </w:r>
    </w:p>
    <w:p w14:paraId="25A9C5B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D13082B" w14:textId="20B78D04" w:rsidR="0015688F" w:rsidRDefault="00D327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5E2D622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E1AD71F" w14:textId="4B8D1CC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27E9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D327E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36BB842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2C96F0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4B48B5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D51C2B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4A714C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8D623A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A22075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159096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680A0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FA2A64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DD2FB0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1F4ABE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272D85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E34AC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CB8190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DA4AA2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120BC7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EAE55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16D18B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15A03B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54D582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3B8D8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B1918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D2953F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881096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FF1381C" w14:textId="52BC179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7FB3">
              <w:rPr>
                <w:rFonts w:cs="Arial"/>
                <w:bCs/>
                <w:noProof/>
              </w:rPr>
              <w:t>vendredi 15 octobre 2021</w:t>
            </w:r>
            <w:r>
              <w:rPr>
                <w:rFonts w:cs="Arial"/>
                <w:bCs/>
              </w:rPr>
              <w:fldChar w:fldCharType="end"/>
            </w:r>
          </w:p>
          <w:p w14:paraId="6402807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F07E7B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D50588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E61FE9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0712AA4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07DC77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45A240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1250DD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591B1A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B38F73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FCA244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8DFC29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371DDF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2C342565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25C26E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32595D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44DB9F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4E44C9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55A189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C6F12E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78B5D7E" w14:textId="77777777" w:rsidR="0015688F" w:rsidRDefault="0015688F" w:rsidP="0015688F">
      <w:pPr>
        <w:jc w:val="left"/>
        <w:rPr>
          <w:rFonts w:cs="Arial"/>
          <w:bCs/>
        </w:rPr>
      </w:pPr>
    </w:p>
    <w:p w14:paraId="688EA7C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3C6700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EC593D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CC669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2D44DF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5BE99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C12940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FC54E5E" w14:textId="4E595467" w:rsidR="0015688F" w:rsidRDefault="00D327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SEBASTIEN</w:t>
      </w:r>
    </w:p>
    <w:p w14:paraId="2F5C621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62BBC17" w14:textId="489CB582" w:rsidR="0015688F" w:rsidRDefault="00D327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56DB668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9F8BD94" w14:textId="1C58FBA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27E9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D327E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168DB8A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5F08E2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889E7E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D914C5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A29DEB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3523F7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55A87E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872F077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D1CC5E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3E0AA4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CF10F6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6E7CED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5F5BB7C" w14:textId="681858D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7FB3">
              <w:rPr>
                <w:rFonts w:cs="Arial"/>
                <w:bCs/>
                <w:noProof/>
              </w:rPr>
              <w:t>vendredi 15 octobre 2021</w:t>
            </w:r>
            <w:r>
              <w:rPr>
                <w:rFonts w:cs="Arial"/>
                <w:bCs/>
              </w:rPr>
              <w:fldChar w:fldCharType="end"/>
            </w:r>
          </w:p>
          <w:p w14:paraId="5F26472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85A6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4A863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0C7B9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BEE613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314638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03A349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401425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F5A5B71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C7FED2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2B9EEF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119F6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1CD6D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6AA4D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04372F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9DA4C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C636B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72EB41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5BFE8D8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12C1" w14:textId="77777777" w:rsidR="00D668E6" w:rsidRDefault="00D668E6">
      <w:r>
        <w:separator/>
      </w:r>
    </w:p>
  </w:endnote>
  <w:endnote w:type="continuationSeparator" w:id="0">
    <w:p w14:paraId="12F740B7" w14:textId="77777777" w:rsidR="00D668E6" w:rsidRDefault="00D6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347B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311370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6091" w14:textId="77777777" w:rsidR="00D668E6" w:rsidRDefault="00D668E6">
      <w:r>
        <w:separator/>
      </w:r>
    </w:p>
  </w:footnote>
  <w:footnote w:type="continuationSeparator" w:id="0">
    <w:p w14:paraId="42C631AC" w14:textId="77777777" w:rsidR="00D668E6" w:rsidRDefault="00D6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915E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D72920C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8E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D7FB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327E9"/>
    <w:rsid w:val="00D5661A"/>
    <w:rsid w:val="00D668E6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90D68"/>
  <w15:chartTrackingRefBased/>
  <w15:docId w15:val="{723BEB4D-22AF-4B95-B3F8-4FECA7F0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810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2021-10-15T13:10:00Z</cp:lastPrinted>
  <dcterms:created xsi:type="dcterms:W3CDTF">2021-10-15T13:10:00Z</dcterms:created>
  <dcterms:modified xsi:type="dcterms:W3CDTF">2021-10-15T13:14:00Z</dcterms:modified>
</cp:coreProperties>
</file>