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26EB9">
              <w:rPr>
                <w:rFonts w:ascii="Arial" w:hAnsi="Arial"/>
                <w:noProof/>
              </w:rPr>
              <w:t>lundi 16 novembre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B36B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CASCALES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D84DE5" w:rsidRDefault="00DB36B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Jasse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B36BF" w:rsidP="00DB36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LOUVIERE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</w:t>
      </w:r>
      <w:bookmarkStart w:id="0" w:name="_GoBack"/>
      <w:bookmarkEnd w:id="0"/>
      <w:r w:rsidR="00252476">
        <w:rPr>
          <w:rFonts w:ascii="Arial" w:hAnsi="Arial"/>
          <w:i/>
        </w:rPr>
        <w:t>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B36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CASCALES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B36B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B36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CASCALES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B36BF">
        <w:rPr>
          <w:rFonts w:ascii="Arial" w:hAnsi="Arial"/>
        </w:rPr>
        <w:t>LA LOUVIERE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36B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CASCALES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B36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Jasse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6EB9">
              <w:rPr>
                <w:rFonts w:cs="Arial"/>
                <w:bCs/>
                <w:noProof/>
              </w:rPr>
              <w:t>lundi 16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26EB9" w:rsidRDefault="00C26EB9" w:rsidP="006B5B1A">
            <w:pPr>
              <w:jc w:val="center"/>
              <w:rPr>
                <w:rFonts w:cs="Arial"/>
                <w:bCs/>
              </w:rPr>
            </w:pPr>
          </w:p>
          <w:p w:rsidR="00C26EB9" w:rsidRDefault="00C26EB9" w:rsidP="006B5B1A">
            <w:pPr>
              <w:jc w:val="center"/>
              <w:rPr>
                <w:rFonts w:cs="Arial"/>
                <w:bCs/>
              </w:rPr>
            </w:pPr>
          </w:p>
          <w:p w:rsidR="00C26EB9" w:rsidRDefault="00C26EB9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CASCALES</w:t>
      </w:r>
      <w:r>
        <w:rPr>
          <w:rFonts w:ascii="Arial" w:hAnsi="Arial"/>
          <w:bCs/>
        </w:rPr>
        <w:t xml:space="preserve"> </w:t>
      </w:r>
      <w:r w:rsidR="00DB36BF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B36B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Jasse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LOUVIERE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26EB9">
              <w:rPr>
                <w:rFonts w:cs="Arial"/>
                <w:bCs/>
                <w:noProof/>
              </w:rPr>
              <w:t>lundi 16 novembre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311" w:rsidRDefault="00B60311">
      <w:r>
        <w:separator/>
      </w:r>
    </w:p>
  </w:endnote>
  <w:endnote w:type="continuationSeparator" w:id="0">
    <w:p w:rsidR="00B60311" w:rsidRDefault="00B6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311" w:rsidRDefault="00B60311">
      <w:r>
        <w:separator/>
      </w:r>
    </w:p>
  </w:footnote>
  <w:footnote w:type="continuationSeparator" w:id="0">
    <w:p w:rsidR="00B60311" w:rsidRDefault="00B60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11"/>
    <w:rsid w:val="00170917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60311"/>
    <w:rsid w:val="00C26EB9"/>
    <w:rsid w:val="00D84DE5"/>
    <w:rsid w:val="00DB36BF"/>
    <w:rsid w:val="00DD635A"/>
    <w:rsid w:val="00F029D8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26EB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6E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71893-1890-454D-A528-256C5F98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11</TotalTime>
  <Pages>3</Pages>
  <Words>647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2015-11-16T16:02:00Z</cp:lastPrinted>
  <dcterms:created xsi:type="dcterms:W3CDTF">2015-11-16T16:00:00Z</dcterms:created>
  <dcterms:modified xsi:type="dcterms:W3CDTF">2015-11-16T16:13:00Z</dcterms:modified>
</cp:coreProperties>
</file>