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4B96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D491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CHASSARD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Gilles</w:t>
            </w:r>
          </w:p>
          <w:p w:rsidR="0015688F" w:rsidRDefault="00ED49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Faurat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D4914" w:rsidP="00ED491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491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4914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ED4914"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D491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D491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4914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ED4914">
        <w:rPr>
          <w:rFonts w:ascii="Arial" w:hAnsi="Arial"/>
          <w:bCs/>
        </w:rPr>
        <w:t>Gilles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D4914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D4914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ED491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D4914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491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D49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CHASSARD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D49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FAURAT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D4914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ED491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4B96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D49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CHASSARD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D49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FAURAT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D4914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ED491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4B96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B96" w:rsidRDefault="00A54B96">
      <w:r>
        <w:separator/>
      </w:r>
    </w:p>
  </w:endnote>
  <w:endnote w:type="continuationSeparator" w:id="0">
    <w:p w:rsidR="00A54B96" w:rsidRDefault="00A5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96" w:rsidRDefault="00A54B96">
      <w:r>
        <w:separator/>
      </w:r>
    </w:p>
  </w:footnote>
  <w:footnote w:type="continuationSeparator" w:id="0">
    <w:p w:rsidR="00A54B96" w:rsidRDefault="00A54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B96"/>
    <w:rsid w:val="0015688F"/>
    <w:rsid w:val="00243875"/>
    <w:rsid w:val="00280E8D"/>
    <w:rsid w:val="00330661"/>
    <w:rsid w:val="00336732"/>
    <w:rsid w:val="008E019E"/>
    <w:rsid w:val="0090446F"/>
    <w:rsid w:val="00A54B96"/>
    <w:rsid w:val="00C765D4"/>
    <w:rsid w:val="00D5661A"/>
    <w:rsid w:val="00E54CBD"/>
    <w:rsid w:val="00ED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CD559-9385-4135-9D43-F8FC7F00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5</Pages>
  <Words>876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2014-01-31T13:41:00Z</dcterms:created>
  <dcterms:modified xsi:type="dcterms:W3CDTF">2014-01-31T13:41:00Z</dcterms:modified>
</cp:coreProperties>
</file>