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5182E491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0180C4F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492737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316327B" w14:textId="77777777" w:rsidR="00413F49" w:rsidRDefault="00413F49" w:rsidP="000060FC">
            <w:pPr>
              <w:spacing w:before="120"/>
              <w:ind w:left="2198"/>
              <w:jc w:val="left"/>
            </w:pPr>
          </w:p>
          <w:p w14:paraId="2F922BEB" w14:textId="77777777" w:rsidR="00413F49" w:rsidRDefault="00413F49" w:rsidP="000060FC">
            <w:pPr>
              <w:spacing w:before="120"/>
              <w:ind w:left="2198"/>
              <w:jc w:val="left"/>
            </w:pPr>
          </w:p>
          <w:p w14:paraId="748574FA" w14:textId="77777777" w:rsidR="00413F49" w:rsidRDefault="00413F49" w:rsidP="000060FC">
            <w:pPr>
              <w:spacing w:before="120"/>
              <w:ind w:left="2198"/>
              <w:jc w:val="left"/>
            </w:pPr>
          </w:p>
          <w:p w14:paraId="559CFDC7" w14:textId="43A50384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13F49">
              <w:rPr>
                <w:noProof/>
              </w:rPr>
              <w:t>vendredi 13 août 2021</w:t>
            </w:r>
            <w:r w:rsidRPr="000060FC">
              <w:fldChar w:fldCharType="end"/>
            </w:r>
          </w:p>
          <w:p w14:paraId="02C0954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312BCAC4" w14:textId="075808D2" w:rsidR="000060FC" w:rsidRDefault="008C221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PANIS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ANDRE</w:t>
            </w:r>
          </w:p>
          <w:p w14:paraId="57570800" w14:textId="086395DB" w:rsidR="00413F49" w:rsidRPr="000060FC" w:rsidRDefault="00413F4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Mme PANIS Marie-Josée</w:t>
            </w:r>
          </w:p>
          <w:p w14:paraId="780E925A" w14:textId="77777777" w:rsidR="000060FC" w:rsidRPr="000060FC" w:rsidRDefault="008C2218" w:rsidP="000060FC">
            <w:pPr>
              <w:spacing w:before="120"/>
              <w:ind w:left="2198"/>
              <w:jc w:val="left"/>
            </w:pPr>
            <w:r>
              <w:t>43</w:t>
            </w:r>
            <w:r w:rsidR="000060FC" w:rsidRPr="000060FC">
              <w:t xml:space="preserve"> </w:t>
            </w:r>
            <w:r>
              <w:t>Rue Conte Grandchamp</w:t>
            </w:r>
            <w:r w:rsidR="000060FC" w:rsidRPr="000060FC">
              <w:t xml:space="preserve"> </w:t>
            </w:r>
          </w:p>
          <w:p w14:paraId="62116CAC" w14:textId="77777777" w:rsidR="000060FC" w:rsidRPr="000060FC" w:rsidRDefault="008C2218" w:rsidP="000060FC">
            <w:pPr>
              <w:spacing w:before="120"/>
              <w:ind w:left="2198"/>
              <w:jc w:val="left"/>
            </w:pPr>
            <w:r>
              <w:t>42100</w:t>
            </w:r>
            <w:r w:rsidR="000060FC" w:rsidRPr="000060FC">
              <w:t xml:space="preserve"> </w:t>
            </w:r>
            <w:r>
              <w:t>SAINT-ETIENNE</w:t>
            </w:r>
          </w:p>
        </w:tc>
      </w:tr>
    </w:tbl>
    <w:p w14:paraId="0A85CAE0" w14:textId="77777777" w:rsidR="00413F49" w:rsidRDefault="00413F49" w:rsidP="000060FC">
      <w:pPr>
        <w:spacing w:before="120"/>
        <w:rPr>
          <w:i/>
          <w:u w:val="single"/>
        </w:rPr>
      </w:pPr>
    </w:p>
    <w:p w14:paraId="1980DC84" w14:textId="77777777" w:rsidR="00413F49" w:rsidRDefault="00413F49" w:rsidP="000060FC">
      <w:pPr>
        <w:spacing w:before="120"/>
        <w:rPr>
          <w:i/>
          <w:u w:val="single"/>
        </w:rPr>
      </w:pPr>
    </w:p>
    <w:p w14:paraId="1523945E" w14:textId="77777777" w:rsidR="00413F49" w:rsidRDefault="00413F49" w:rsidP="000060FC">
      <w:pPr>
        <w:spacing w:before="120"/>
        <w:rPr>
          <w:i/>
          <w:u w:val="single"/>
        </w:rPr>
      </w:pPr>
    </w:p>
    <w:p w14:paraId="25875F9A" w14:textId="7F9869E6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56B5104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10FD787" w14:textId="7777777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C2218">
        <w:rPr>
          <w:bCs/>
        </w:rPr>
        <w:t>Succession</w:t>
      </w:r>
      <w:r w:rsidRPr="000060FC">
        <w:rPr>
          <w:bCs/>
        </w:rPr>
        <w:t xml:space="preserve"> </w:t>
      </w:r>
      <w:r w:rsidR="008C2218">
        <w:rPr>
          <w:bCs/>
        </w:rPr>
        <w:t>PANIS</w:t>
      </w:r>
      <w:r w:rsidRPr="000060FC">
        <w:rPr>
          <w:bCs/>
        </w:rPr>
        <w:t xml:space="preserve"> </w:t>
      </w:r>
      <w:r w:rsidR="008C2218">
        <w:rPr>
          <w:bCs/>
        </w:rPr>
        <w:t>ANDRE</w:t>
      </w:r>
    </w:p>
    <w:p w14:paraId="27CC1E0D" w14:textId="77777777" w:rsidR="000060FC" w:rsidRPr="000060FC" w:rsidRDefault="000060FC" w:rsidP="000060FC">
      <w:pPr>
        <w:spacing w:before="120"/>
      </w:pPr>
    </w:p>
    <w:p w14:paraId="5CA9A18D" w14:textId="10EAD029" w:rsidR="000060FC" w:rsidRPr="000060FC" w:rsidRDefault="00413F49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72A78D57" w14:textId="77777777" w:rsidR="000060FC" w:rsidRPr="000060FC" w:rsidRDefault="000060FC" w:rsidP="000060FC">
      <w:pPr>
        <w:spacing w:before="120"/>
        <w:ind w:firstLine="709"/>
      </w:pPr>
    </w:p>
    <w:p w14:paraId="20E62AC2" w14:textId="57182426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C2218">
        <w:t>LABASTIDE D'ANJOU</w:t>
      </w:r>
      <w:r w:rsidRPr="000060FC">
        <w:t xml:space="preserve">, </w:t>
      </w:r>
      <w:r w:rsidR="008C2218">
        <w:rPr>
          <w:bCs/>
        </w:rPr>
        <w:t xml:space="preserve">Le </w:t>
      </w:r>
      <w:proofErr w:type="gramStart"/>
      <w:r w:rsidR="008C2218">
        <w:rPr>
          <w:bCs/>
        </w:rPr>
        <w:t>Razet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8C2218">
        <w:rPr>
          <w:iCs/>
        </w:rPr>
        <w:t>8</w:t>
      </w:r>
      <w:r w:rsidRPr="000060FC">
        <w:rPr>
          <w:iCs/>
        </w:rPr>
        <w:t xml:space="preserve">, section </w:t>
      </w:r>
      <w:r w:rsidR="008C2218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C2218">
        <w:t>12/08/2021</w:t>
      </w:r>
      <w:r w:rsidRPr="000060FC">
        <w:t>, veuillez trouver ci-joint au présent courrier :</w:t>
      </w:r>
    </w:p>
    <w:p w14:paraId="39031A8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71DCD3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D578456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017CB5A8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8519C6A" w14:textId="699880AE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13F49" w:rsidRPr="00413F49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DEA52B1" w14:textId="77777777" w:rsidR="000060FC" w:rsidRPr="000060FC" w:rsidRDefault="000060FC" w:rsidP="000060FC">
      <w:pPr>
        <w:spacing w:before="240"/>
        <w:ind w:left="709"/>
      </w:pPr>
    </w:p>
    <w:p w14:paraId="017340E2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D8CE18A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0B530E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221844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ADB7AE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1066F65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7EEC453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1829A" w14:textId="77777777" w:rsidR="0071378B" w:rsidRDefault="0071378B">
      <w:r>
        <w:separator/>
      </w:r>
    </w:p>
  </w:endnote>
  <w:endnote w:type="continuationSeparator" w:id="0">
    <w:p w14:paraId="0F705F2C" w14:textId="77777777" w:rsidR="0071378B" w:rsidRDefault="00713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CA96C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1FC617C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A34B64C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CD47" w14:textId="77777777" w:rsidR="0071378B" w:rsidRDefault="0071378B">
      <w:r>
        <w:separator/>
      </w:r>
    </w:p>
  </w:footnote>
  <w:footnote w:type="continuationSeparator" w:id="0">
    <w:p w14:paraId="77D97052" w14:textId="77777777" w:rsidR="0071378B" w:rsidRDefault="00713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71378B"/>
    <w:rsid w:val="000060FC"/>
    <w:rsid w:val="000445BA"/>
    <w:rsid w:val="00165F7E"/>
    <w:rsid w:val="002463C1"/>
    <w:rsid w:val="002B5E55"/>
    <w:rsid w:val="003F1ED7"/>
    <w:rsid w:val="00413F49"/>
    <w:rsid w:val="00493659"/>
    <w:rsid w:val="00596BD2"/>
    <w:rsid w:val="006566AA"/>
    <w:rsid w:val="006B5C30"/>
    <w:rsid w:val="00713659"/>
    <w:rsid w:val="0071378B"/>
    <w:rsid w:val="008C2218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90F29B"/>
  <w15:chartTrackingRefBased/>
  <w15:docId w15:val="{1F3BCBBA-2E04-4E7B-8924-0BB568ED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96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2021-08-13T10:00:00Z</cp:lastPrinted>
  <dcterms:created xsi:type="dcterms:W3CDTF">2021-08-13T09:59:00Z</dcterms:created>
  <dcterms:modified xsi:type="dcterms:W3CDTF">2021-08-13T11:36:00Z</dcterms:modified>
</cp:coreProperties>
</file>