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69E8F123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16B3067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CBFA2E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1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382CD774" w14:textId="77777777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A7B94">
              <w:rPr>
                <w:rFonts w:ascii="Arial" w:hAnsi="Arial"/>
                <w:noProof/>
                <w:lang w:val="fr-FR" w:eastAsia="fr-FR"/>
              </w:rPr>
              <w:t>mercredi 29 juillet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2B5256AE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10D42D60" w14:textId="04985DF6" w:rsidR="00097553" w:rsidRPr="000475C4" w:rsidRDefault="000E78F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MASSOUD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ELHASSAN</w:t>
            </w:r>
          </w:p>
          <w:p w14:paraId="36DD7F63" w14:textId="6F83EFD2" w:rsidR="00097553" w:rsidRPr="000475C4" w:rsidRDefault="000E78F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Bel- Aspect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6A6CC5B0" w14:textId="3E3C9C1F" w:rsidR="00097553" w:rsidRPr="000475C4" w:rsidRDefault="000E78F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14:paraId="2877C3C0" w14:textId="77777777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159D7624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54CA114D" w14:textId="1AA8C2BA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E78F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E78FD">
        <w:rPr>
          <w:rFonts w:ascii="Arial" w:hAnsi="Arial"/>
          <w:bCs/>
        </w:rPr>
        <w:t>MASSOUD</w:t>
      </w:r>
      <w:r>
        <w:rPr>
          <w:rFonts w:ascii="Arial" w:hAnsi="Arial"/>
          <w:bCs/>
        </w:rPr>
        <w:t xml:space="preserve"> </w:t>
      </w:r>
      <w:r w:rsidR="000E78FD">
        <w:rPr>
          <w:rFonts w:ascii="Arial" w:hAnsi="Arial"/>
          <w:bCs/>
        </w:rPr>
        <w:t>ELHASSAN</w:t>
      </w:r>
    </w:p>
    <w:p w14:paraId="6706A916" w14:textId="77777777" w:rsidR="00097553" w:rsidRDefault="00097553" w:rsidP="00097553">
      <w:pPr>
        <w:pStyle w:val="Commentaire"/>
        <w:rPr>
          <w:rFonts w:ascii="Arial" w:hAnsi="Arial"/>
        </w:rPr>
      </w:pPr>
    </w:p>
    <w:p w14:paraId="0591A356" w14:textId="43F3648A" w:rsidR="00097553" w:rsidRDefault="000E78F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3F33D4C3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4276115C" w14:textId="75C1F508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E78FD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0E78FD">
        <w:rPr>
          <w:rFonts w:ascii="Arial" w:hAnsi="Arial"/>
          <w:bCs/>
        </w:rPr>
        <w:t>Bel- Aspect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E78FD">
        <w:rPr>
          <w:rFonts w:ascii="Arial" w:hAnsi="Arial"/>
          <w:iCs/>
        </w:rPr>
        <w:t>572 - 583</w:t>
      </w:r>
      <w:r>
        <w:rPr>
          <w:rFonts w:ascii="Arial" w:hAnsi="Arial"/>
          <w:iCs/>
        </w:rPr>
        <w:t xml:space="preserve">, section </w:t>
      </w:r>
      <w:r w:rsidR="000E78FD">
        <w:rPr>
          <w:rFonts w:ascii="Arial" w:hAnsi="Arial"/>
          <w:iCs/>
        </w:rPr>
        <w:t>D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E78FD">
        <w:rPr>
          <w:rFonts w:ascii="Arial" w:hAnsi="Arial"/>
        </w:rPr>
        <w:t>27/07/2020</w:t>
      </w:r>
      <w:r>
        <w:rPr>
          <w:rFonts w:ascii="Arial" w:hAnsi="Arial"/>
        </w:rPr>
        <w:t>, veuillez trouver ci-joint au présent courrier :</w:t>
      </w:r>
    </w:p>
    <w:p w14:paraId="4684CC11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6F957340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53735E9A" w14:textId="7E183AC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E78FD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14:paraId="0C0119A2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21410D9B" w14:textId="7F7DC4C6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E78F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57B3BE29" w14:textId="77777777" w:rsidR="00146850" w:rsidRDefault="00146850" w:rsidP="00097553">
      <w:pPr>
        <w:pStyle w:val="Retraitcorpsdetexte"/>
      </w:pPr>
    </w:p>
    <w:p w14:paraId="25931658" w14:textId="77777777" w:rsidR="00146850" w:rsidRDefault="00146850" w:rsidP="00097553">
      <w:pPr>
        <w:pStyle w:val="Retraitcorpsdetexte"/>
      </w:pPr>
    </w:p>
    <w:p w14:paraId="16CCF394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4FA944CA" w14:textId="77777777" w:rsidR="00910802" w:rsidRDefault="00910802" w:rsidP="00097553">
      <w:pPr>
        <w:pStyle w:val="Retraitcorpsdetexte"/>
      </w:pPr>
    </w:p>
    <w:p w14:paraId="2BC0D2EC" w14:textId="77777777" w:rsidR="00910802" w:rsidRDefault="00910802" w:rsidP="00097553">
      <w:pPr>
        <w:pStyle w:val="Retraitcorpsdetexte"/>
      </w:pPr>
    </w:p>
    <w:p w14:paraId="1F6883E6" w14:textId="77777777" w:rsidR="00097553" w:rsidRDefault="00097553" w:rsidP="00097553">
      <w:pPr>
        <w:pStyle w:val="Retraitcorpsdetexte"/>
      </w:pPr>
      <w:r>
        <w:t>Philippe GREFFIER</w:t>
      </w:r>
    </w:p>
    <w:p w14:paraId="0798D212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731D9C" w14:textId="77777777" w:rsidR="000A7B94" w:rsidRDefault="000A7B94">
      <w:r>
        <w:separator/>
      </w:r>
    </w:p>
  </w:endnote>
  <w:endnote w:type="continuationSeparator" w:id="0">
    <w:p w14:paraId="3871389E" w14:textId="77777777" w:rsidR="000A7B94" w:rsidRDefault="000A7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88A9B1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DDEAE0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21883CE3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C80F9A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225126" w14:textId="77777777" w:rsidR="000A7B94" w:rsidRDefault="000A7B94">
      <w:r>
        <w:separator/>
      </w:r>
    </w:p>
  </w:footnote>
  <w:footnote w:type="continuationSeparator" w:id="0">
    <w:p w14:paraId="03316465" w14:textId="77777777" w:rsidR="000A7B94" w:rsidRDefault="000A7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09EA8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5F26AB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341C95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attachedTemplate r:id="rId1"/>
  <w:revisionView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B94"/>
    <w:rsid w:val="000475C4"/>
    <w:rsid w:val="00097553"/>
    <w:rsid w:val="000A7B94"/>
    <w:rsid w:val="000E78FD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F026D8"/>
  <w15:chartTrackingRefBased/>
  <w15:docId w15:val="{2A361867-6566-4241-BD4A-E5A797D37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Pascale Roda</dc:creator>
  <cp:keywords/>
  <cp:lastModifiedBy>Pascale Roda</cp:lastModifiedBy>
  <cp:revision>2</cp:revision>
  <cp:lastPrinted>1997-11-06T11:15:00Z</cp:lastPrinted>
  <dcterms:created xsi:type="dcterms:W3CDTF">2020-07-29T12:07:00Z</dcterms:created>
  <dcterms:modified xsi:type="dcterms:W3CDTF">2020-07-29T12:07:00Z</dcterms:modified>
</cp:coreProperties>
</file>