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755BE">
              <w:rPr>
                <w:rFonts w:ascii="Arial" w:hAnsi="Arial"/>
                <w:noProof/>
              </w:rPr>
              <w:t>mercredi 25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825D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JFP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D50F4F" w:rsidRDefault="00E825D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Lot Les Terrasses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E825D4">
              <w:rPr>
                <w:rFonts w:ascii="Arial" w:hAnsi="Arial"/>
              </w:rPr>
              <w:t>Mme GAU</w:t>
            </w:r>
          </w:p>
          <w:p w:rsidR="0015688F" w:rsidRDefault="00E825D4" w:rsidP="00E825D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825D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825D4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50F4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825D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E825D4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E825D4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825D4">
        <w:rPr>
          <w:rFonts w:ascii="Arial" w:hAnsi="Arial"/>
          <w:iCs/>
        </w:rPr>
        <w:t>49 &amp; 62</w:t>
      </w:r>
      <w:r>
        <w:rPr>
          <w:rFonts w:ascii="Arial" w:hAnsi="Arial"/>
          <w:iCs/>
        </w:rPr>
        <w:t xml:space="preserve">, section </w:t>
      </w:r>
      <w:r w:rsidR="00E825D4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proofErr w:type="spellStart"/>
      <w:r w:rsidR="00D50F4F">
        <w:rPr>
          <w:rFonts w:ascii="Arial" w:hAnsi="Arial"/>
        </w:rPr>
        <w:t>microstation</w:t>
      </w:r>
      <w:proofErr w:type="spellEnd"/>
      <w:r w:rsidR="00D50F4F">
        <w:rPr>
          <w:rFonts w:ascii="Arial" w:hAnsi="Arial"/>
        </w:rPr>
        <w:t xml:space="preserve"> agréée</w:t>
      </w:r>
      <w:r>
        <w:rPr>
          <w:rFonts w:ascii="Arial" w:hAnsi="Arial"/>
        </w:rPr>
        <w:t xml:space="preserve"> dont le dimensionnement sera de </w:t>
      </w:r>
      <w:r w:rsidR="00D50F4F">
        <w:rPr>
          <w:rFonts w:ascii="Arial" w:hAnsi="Arial"/>
        </w:rPr>
        <w:t>10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</w:t>
      </w:r>
      <w:r w:rsidR="00D50F4F">
        <w:rPr>
          <w:rFonts w:ascii="Arial" w:hAnsi="Arial"/>
        </w:rPr>
        <w:t xml:space="preserve"> et aux recommandations du fabricant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825D4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D50F4F" w:rsidRDefault="00D50F4F" w:rsidP="0015688F"/>
    <w:p w:rsidR="00D50F4F" w:rsidRDefault="00D50F4F" w:rsidP="0015688F"/>
    <w:p w:rsidR="00D50F4F" w:rsidRDefault="00D50F4F" w:rsidP="0015688F"/>
    <w:p w:rsidR="00D50F4F" w:rsidRDefault="00D50F4F" w:rsidP="0015688F"/>
    <w:p w:rsidR="00D50F4F" w:rsidRDefault="00D50F4F" w:rsidP="0015688F"/>
    <w:p w:rsidR="00D50F4F" w:rsidRDefault="00D50F4F" w:rsidP="0015688F"/>
    <w:p w:rsidR="00D50F4F" w:rsidRDefault="00D50F4F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r w:rsidR="00D50F4F">
        <w:t>Procès-verbal</w:t>
      </w:r>
      <w:bookmarkStart w:id="0" w:name="_GoBack"/>
      <w:bookmarkEnd w:id="0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D50F4F" w:rsidRDefault="00D50F4F" w:rsidP="0015688F">
      <w:pPr>
        <w:rPr>
          <w:rFonts w:cs="Arial"/>
          <w:smallCaps/>
        </w:rPr>
      </w:pPr>
    </w:p>
    <w:p w:rsidR="00D50F4F" w:rsidRDefault="00D50F4F" w:rsidP="0015688F">
      <w:pPr>
        <w:rPr>
          <w:rFonts w:cs="Arial"/>
          <w:smallCaps/>
        </w:rPr>
      </w:pPr>
    </w:p>
    <w:p w:rsidR="00D50F4F" w:rsidRDefault="00D50F4F" w:rsidP="0015688F">
      <w:pPr>
        <w:rPr>
          <w:rFonts w:cs="Arial"/>
          <w:smallCaps/>
        </w:rPr>
      </w:pPr>
    </w:p>
    <w:p w:rsidR="0015688F" w:rsidRDefault="0015688F" w:rsidP="00D50F4F">
      <w:pPr>
        <w:tabs>
          <w:tab w:val="left" w:pos="3543"/>
          <w:tab w:val="left" w:pos="6661"/>
          <w:tab w:val="left" w:pos="9779"/>
        </w:tabs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Pr="00D50F4F" w:rsidRDefault="0015688F" w:rsidP="00E54CBD">
            <w:pPr>
              <w:jc w:val="left"/>
              <w:rPr>
                <w:rFonts w:cs="Arial"/>
              </w:rPr>
            </w:pPr>
            <w:r w:rsidRPr="00D50F4F">
              <w:rPr>
                <w:rFonts w:cs="Arial"/>
              </w:rPr>
              <w:lastRenderedPageBreak/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82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JFP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82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Four 50 rte de St Martin Lalande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825D4">
        <w:rPr>
          <w:rFonts w:ascii="Arial" w:hAnsi="Arial"/>
          <w:iCs/>
        </w:rPr>
        <w:t>49 &amp; 62</w:t>
      </w:r>
      <w:r>
        <w:rPr>
          <w:rFonts w:ascii="Arial" w:hAnsi="Arial"/>
          <w:iCs/>
        </w:rPr>
        <w:t xml:space="preserve">, section </w:t>
      </w:r>
      <w:r w:rsidR="00E825D4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D50F4F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  <w:p w:rsidR="00D50F4F" w:rsidRDefault="00D50F4F" w:rsidP="00D50F4F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755BE">
              <w:rPr>
                <w:rFonts w:cs="Arial"/>
                <w:bCs/>
                <w:noProof/>
              </w:rPr>
              <w:t>mercredi 25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82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JFP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82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Four 50 rte de St Martin Lalande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825D4">
        <w:rPr>
          <w:rFonts w:ascii="Arial" w:hAnsi="Arial"/>
          <w:iCs/>
        </w:rPr>
        <w:t>49 &amp; 62</w:t>
      </w:r>
      <w:r>
        <w:rPr>
          <w:rFonts w:ascii="Arial" w:hAnsi="Arial"/>
          <w:iCs/>
        </w:rPr>
        <w:t xml:space="preserve">, section </w:t>
      </w:r>
      <w:r w:rsidR="00E825D4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755BE">
              <w:rPr>
                <w:rFonts w:cs="Arial"/>
                <w:bCs/>
                <w:noProof/>
              </w:rPr>
              <w:t>mercredi 25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0F4F" w:rsidRDefault="00D50F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5BE" w:rsidRDefault="004755BE">
      <w:r>
        <w:separator/>
      </w:r>
    </w:p>
  </w:endnote>
  <w:endnote w:type="continuationSeparator" w:id="0">
    <w:p w:rsidR="004755BE" w:rsidRDefault="0047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5BE" w:rsidRDefault="004755BE">
      <w:r>
        <w:separator/>
      </w:r>
    </w:p>
  </w:footnote>
  <w:footnote w:type="continuationSeparator" w:id="0">
    <w:p w:rsidR="004755BE" w:rsidRDefault="00475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5BE"/>
    <w:rsid w:val="0015688F"/>
    <w:rsid w:val="00330661"/>
    <w:rsid w:val="004755BE"/>
    <w:rsid w:val="00D50F4F"/>
    <w:rsid w:val="00E54CBD"/>
    <w:rsid w:val="00E8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847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1997-11-06T10:15:00Z</cp:lastPrinted>
  <dcterms:created xsi:type="dcterms:W3CDTF">2013-09-25T07:52:00Z</dcterms:created>
  <dcterms:modified xsi:type="dcterms:W3CDTF">2013-09-25T07:57:00Z</dcterms:modified>
</cp:coreProperties>
</file>