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1461855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3FA66F3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439ADD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C174A9A" w14:textId="77777777" w:rsidR="00864AAF" w:rsidRDefault="00864AAF" w:rsidP="000060FC">
            <w:pPr>
              <w:spacing w:before="120"/>
              <w:ind w:left="2198"/>
              <w:jc w:val="left"/>
            </w:pPr>
          </w:p>
          <w:p w14:paraId="2536C267" w14:textId="77777777" w:rsidR="00864AAF" w:rsidRDefault="00864AAF" w:rsidP="000060FC">
            <w:pPr>
              <w:spacing w:before="120"/>
              <w:ind w:left="2198"/>
              <w:jc w:val="left"/>
            </w:pPr>
          </w:p>
          <w:p w14:paraId="074990BC" w14:textId="77777777" w:rsidR="00864AAF" w:rsidRDefault="00864AAF" w:rsidP="000060FC">
            <w:pPr>
              <w:spacing w:before="120"/>
              <w:ind w:left="2198"/>
              <w:jc w:val="left"/>
            </w:pPr>
          </w:p>
          <w:p w14:paraId="01F33352" w14:textId="77777777" w:rsidR="00864AAF" w:rsidRDefault="00864AAF" w:rsidP="000060FC">
            <w:pPr>
              <w:spacing w:before="120"/>
              <w:ind w:left="2198"/>
              <w:jc w:val="left"/>
            </w:pPr>
          </w:p>
          <w:p w14:paraId="384C1922" w14:textId="3FCDE0FD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64AAF">
              <w:rPr>
                <w:noProof/>
              </w:rPr>
              <w:t>vendredi 2 juillet 2021</w:t>
            </w:r>
            <w:r w:rsidRPr="000060FC">
              <w:fldChar w:fldCharType="end"/>
            </w:r>
          </w:p>
          <w:p w14:paraId="5A6D0CEC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BBA4636" w14:textId="77777777" w:rsidR="00864AAF" w:rsidRDefault="007850D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 VIDAL-BONNET</w:t>
            </w:r>
            <w:r w:rsidR="000060FC" w:rsidRPr="000060FC">
              <w:rPr>
                <w:bCs/>
              </w:rPr>
              <w:t xml:space="preserve"> </w:t>
            </w:r>
          </w:p>
          <w:p w14:paraId="24959A8B" w14:textId="6A048DA1" w:rsidR="000060FC" w:rsidRPr="000060FC" w:rsidRDefault="007850D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M. ESPART René</w:t>
            </w:r>
          </w:p>
          <w:p w14:paraId="1A56940D" w14:textId="3B2DF6BB" w:rsidR="000060FC" w:rsidRPr="000060FC" w:rsidRDefault="007850D8" w:rsidP="000060FC">
            <w:pPr>
              <w:spacing w:before="120"/>
              <w:ind w:left="2198"/>
              <w:jc w:val="left"/>
            </w:pPr>
            <w:r>
              <w:t>1507</w:t>
            </w:r>
            <w:r w:rsidR="000060FC" w:rsidRPr="000060FC">
              <w:t xml:space="preserve"> </w:t>
            </w:r>
            <w:r>
              <w:t xml:space="preserve">route de La </w:t>
            </w:r>
            <w:proofErr w:type="spellStart"/>
            <w:r>
              <w:t>Mandre</w:t>
            </w:r>
            <w:proofErr w:type="spellEnd"/>
            <w:r w:rsidR="000060FC" w:rsidRPr="000060FC">
              <w:t xml:space="preserve"> </w:t>
            </w:r>
          </w:p>
          <w:p w14:paraId="067A6A21" w14:textId="1838F919" w:rsidR="000060FC" w:rsidRPr="000060FC" w:rsidRDefault="007850D8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435A9292" w14:textId="77777777" w:rsidR="00864AAF" w:rsidRDefault="00864AAF" w:rsidP="000060FC">
      <w:pPr>
        <w:spacing w:before="120"/>
        <w:rPr>
          <w:i/>
          <w:u w:val="single"/>
        </w:rPr>
      </w:pPr>
    </w:p>
    <w:p w14:paraId="4D573183" w14:textId="77777777" w:rsidR="00864AAF" w:rsidRDefault="00864AAF" w:rsidP="000060FC">
      <w:pPr>
        <w:spacing w:before="120"/>
        <w:rPr>
          <w:i/>
          <w:u w:val="single"/>
        </w:rPr>
      </w:pPr>
    </w:p>
    <w:p w14:paraId="7069AEA6" w14:textId="77777777" w:rsidR="00864AAF" w:rsidRDefault="00864AAF" w:rsidP="000060FC">
      <w:pPr>
        <w:spacing w:before="120"/>
        <w:rPr>
          <w:i/>
          <w:u w:val="single"/>
        </w:rPr>
      </w:pPr>
    </w:p>
    <w:p w14:paraId="19202C07" w14:textId="25134C7A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245D666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C3EAFF7" w14:textId="5F464DA0" w:rsidR="000060FC" w:rsidRPr="000060FC" w:rsidRDefault="000060FC" w:rsidP="000060FC">
      <w:pPr>
        <w:spacing w:before="120"/>
      </w:pPr>
      <w:proofErr w:type="gramStart"/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 xml:space="preserve"> </w:t>
      </w:r>
      <w:r w:rsidR="007850D8">
        <w:rPr>
          <w:bCs/>
        </w:rPr>
        <w:t>SCI</w:t>
      </w:r>
      <w:proofErr w:type="gramEnd"/>
      <w:r w:rsidR="007850D8">
        <w:rPr>
          <w:bCs/>
        </w:rPr>
        <w:t xml:space="preserve"> VIDAL-BONNET</w:t>
      </w:r>
      <w:r w:rsidRPr="000060FC">
        <w:rPr>
          <w:bCs/>
        </w:rPr>
        <w:t xml:space="preserve"> </w:t>
      </w:r>
      <w:r w:rsidR="007850D8">
        <w:rPr>
          <w:bCs/>
        </w:rPr>
        <w:t>M. ESPART René</w:t>
      </w:r>
    </w:p>
    <w:p w14:paraId="1BF17751" w14:textId="77777777" w:rsidR="000060FC" w:rsidRPr="000060FC" w:rsidRDefault="000060FC" w:rsidP="000060FC">
      <w:pPr>
        <w:spacing w:before="120"/>
      </w:pPr>
    </w:p>
    <w:p w14:paraId="197B2E14" w14:textId="3435E437" w:rsidR="000060FC" w:rsidRPr="000060FC" w:rsidRDefault="00864AAF" w:rsidP="000060FC">
      <w:pPr>
        <w:spacing w:before="120"/>
        <w:ind w:firstLine="709"/>
      </w:pPr>
      <w:bookmarkStart w:id="0" w:name="_Hlk76130664"/>
      <w:r>
        <w:t>Monsieur</w:t>
      </w:r>
      <w:bookmarkEnd w:id="0"/>
      <w:r w:rsidR="000060FC" w:rsidRPr="000060FC">
        <w:t>,</w:t>
      </w:r>
    </w:p>
    <w:p w14:paraId="25A36BF7" w14:textId="77777777" w:rsidR="000060FC" w:rsidRPr="000060FC" w:rsidRDefault="000060FC" w:rsidP="000060FC">
      <w:pPr>
        <w:spacing w:before="120"/>
        <w:ind w:firstLine="709"/>
      </w:pPr>
    </w:p>
    <w:p w14:paraId="0971AD23" w14:textId="3800BD17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850D8">
        <w:t>CASTELNAUDARY</w:t>
      </w:r>
      <w:r w:rsidRPr="000060FC">
        <w:t xml:space="preserve">, </w:t>
      </w:r>
      <w:r w:rsidR="007850D8">
        <w:rPr>
          <w:bCs/>
        </w:rPr>
        <w:t>1507</w:t>
      </w:r>
      <w:r w:rsidRPr="000060FC">
        <w:rPr>
          <w:bCs/>
        </w:rPr>
        <w:t xml:space="preserve"> </w:t>
      </w:r>
      <w:r w:rsidR="007850D8">
        <w:rPr>
          <w:bCs/>
        </w:rPr>
        <w:t xml:space="preserve">route de La </w:t>
      </w:r>
      <w:proofErr w:type="spellStart"/>
      <w:proofErr w:type="gramStart"/>
      <w:r w:rsidR="007850D8">
        <w:rPr>
          <w:bCs/>
        </w:rPr>
        <w:t>Mandre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7850D8">
        <w:rPr>
          <w:iCs/>
        </w:rPr>
        <w:t>15- 16</w:t>
      </w:r>
      <w:r w:rsidRPr="000060FC">
        <w:rPr>
          <w:iCs/>
        </w:rPr>
        <w:t xml:space="preserve">, section </w:t>
      </w:r>
      <w:r w:rsidR="007850D8">
        <w:rPr>
          <w:iCs/>
        </w:rPr>
        <w:t>Y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850D8">
        <w:t>01/07/2021</w:t>
      </w:r>
      <w:r w:rsidRPr="000060FC">
        <w:t>, veuillez trouver ci-joint au présent courrier :</w:t>
      </w:r>
    </w:p>
    <w:p w14:paraId="690BD95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69E300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DA570A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EE0B1E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D14E985" w14:textId="0C3293B4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64AAF" w:rsidRPr="00864AAF"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64F528E" w14:textId="77777777" w:rsidR="000060FC" w:rsidRPr="000060FC" w:rsidRDefault="000060FC" w:rsidP="000060FC">
      <w:pPr>
        <w:spacing w:before="240"/>
        <w:ind w:left="709"/>
      </w:pPr>
    </w:p>
    <w:p w14:paraId="6C1EF71D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AFAF217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826658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4129C2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8FE4EE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F25C49D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6F4ACEE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95819" w14:textId="77777777" w:rsidR="00F50E21" w:rsidRDefault="00F50E21">
      <w:r>
        <w:separator/>
      </w:r>
    </w:p>
  </w:endnote>
  <w:endnote w:type="continuationSeparator" w:id="0">
    <w:p w14:paraId="002B6AA9" w14:textId="77777777" w:rsidR="00F50E21" w:rsidRDefault="00F5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62E92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7D570A8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24F99CC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3B510" w14:textId="77777777" w:rsidR="00F50E21" w:rsidRDefault="00F50E21">
      <w:r>
        <w:separator/>
      </w:r>
    </w:p>
  </w:footnote>
  <w:footnote w:type="continuationSeparator" w:id="0">
    <w:p w14:paraId="13982D5A" w14:textId="77777777" w:rsidR="00F50E21" w:rsidRDefault="00F50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F50E21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850D8"/>
    <w:rsid w:val="00864AAF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50E21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95FF96"/>
  <w15:chartTrackingRefBased/>
  <w15:docId w15:val="{5F58EE10-384E-4F93-94AC-10D44B0E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2021-07-02T13:04:00Z</cp:lastPrinted>
  <dcterms:created xsi:type="dcterms:W3CDTF">2021-07-02T13:03:00Z</dcterms:created>
  <dcterms:modified xsi:type="dcterms:W3CDTF">2021-07-02T13:06:00Z</dcterms:modified>
</cp:coreProperties>
</file>