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768A6">
              <w:rPr>
                <w:rFonts w:ascii="Arial" w:hAnsi="Arial"/>
                <w:noProof/>
              </w:rPr>
              <w:t>jeudi 14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A7F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SERRA/CORNUS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Guillaume/Prescilla</w:t>
            </w:r>
          </w:p>
          <w:p w:rsidR="00D84DE5" w:rsidRDefault="00EA7F5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RES.ATRIA-CHEMIN CELESTIN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A7F5D" w:rsidP="00EA7F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BAZIEGE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A7F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A7F5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A7F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Guillaume/Prescilla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7F5D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A7F5D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EA7F5D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7F5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4768A6" w:rsidRDefault="004768A6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bookmarkStart w:id="0" w:name="_GoBack"/>
      <w:r w:rsidR="00385AFF">
        <w:t xml:space="preserve">d’assainissement non collectif </w:t>
      </w:r>
      <w:bookmarkEnd w:id="0"/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A7F5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La Plano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7F5D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EA7F5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768A6">
              <w:rPr>
                <w:rFonts w:cs="Arial"/>
                <w:bCs/>
                <w:noProof/>
              </w:rPr>
              <w:t>jeudi 14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EA7F5D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A7F5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La Plano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7F5D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EA7F5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768A6">
              <w:rPr>
                <w:rFonts w:cs="Arial"/>
                <w:bCs/>
                <w:noProof/>
              </w:rPr>
              <w:t>jeudi 14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9E1" w:rsidRDefault="00C109E1">
      <w:r>
        <w:separator/>
      </w:r>
    </w:p>
  </w:endnote>
  <w:endnote w:type="continuationSeparator" w:id="0">
    <w:p w:rsidR="00C109E1" w:rsidRDefault="00C1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9E1" w:rsidRDefault="00C109E1">
      <w:r>
        <w:separator/>
      </w:r>
    </w:p>
  </w:footnote>
  <w:footnote w:type="continuationSeparator" w:id="0">
    <w:p w:rsidR="00C109E1" w:rsidRDefault="00C10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9E1"/>
    <w:rsid w:val="00170917"/>
    <w:rsid w:val="00305A9D"/>
    <w:rsid w:val="00385AFF"/>
    <w:rsid w:val="003D1660"/>
    <w:rsid w:val="003F7D70"/>
    <w:rsid w:val="004768A6"/>
    <w:rsid w:val="006512EA"/>
    <w:rsid w:val="006B5B1A"/>
    <w:rsid w:val="006F52A1"/>
    <w:rsid w:val="00C109E1"/>
    <w:rsid w:val="00D61B1B"/>
    <w:rsid w:val="00D84DE5"/>
    <w:rsid w:val="00EA7F5D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EA080-A3C8-47C0-AF96-2DA19BA3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2013-11-14T11:57:00Z</cp:lastPrinted>
  <dcterms:created xsi:type="dcterms:W3CDTF">2013-11-14T11:56:00Z</dcterms:created>
  <dcterms:modified xsi:type="dcterms:W3CDTF">2013-11-14T11:58:00Z</dcterms:modified>
</cp:coreProperties>
</file>