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7809C614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0D3F6E77" w14:textId="77777777" w:rsidR="00FE22A7" w:rsidRDefault="00F95CC9" w:rsidP="000060FC">
            <w:pPr>
              <w:spacing w:before="120"/>
              <w:ind w:firstLine="71"/>
              <w:jc w:val="left"/>
              <w:rPr>
                <w:rFonts w:cs="Arial"/>
                <w:b/>
                <w:noProof/>
              </w:rPr>
            </w:pPr>
            <w:r>
              <w:rPr>
                <w:rFonts w:cs="Arial"/>
                <w:b/>
                <w:noProof/>
              </w:rPr>
              <w:pict w14:anchorId="36BD670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  <w:p w14:paraId="5B3C09F1" w14:textId="09228B1C"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</w:p>
        </w:tc>
        <w:tc>
          <w:tcPr>
            <w:tcW w:w="6946" w:type="dxa"/>
          </w:tcPr>
          <w:p w14:paraId="63FF31FB" w14:textId="77777777" w:rsidR="00FE22A7" w:rsidRDefault="00FE22A7" w:rsidP="000060FC">
            <w:pPr>
              <w:spacing w:before="120"/>
              <w:ind w:left="2198"/>
              <w:jc w:val="left"/>
            </w:pPr>
          </w:p>
          <w:p w14:paraId="7834D6B2" w14:textId="77777777" w:rsidR="00FE22A7" w:rsidRDefault="00FE22A7" w:rsidP="000060FC">
            <w:pPr>
              <w:spacing w:before="120"/>
              <w:ind w:left="2198"/>
              <w:jc w:val="left"/>
            </w:pPr>
          </w:p>
          <w:p w14:paraId="68AB030D" w14:textId="77777777" w:rsidR="00FE22A7" w:rsidRDefault="00FE22A7" w:rsidP="000060FC">
            <w:pPr>
              <w:spacing w:before="120"/>
              <w:ind w:left="2198"/>
              <w:jc w:val="left"/>
            </w:pPr>
          </w:p>
          <w:p w14:paraId="5379C11B" w14:textId="77777777" w:rsidR="00FE22A7" w:rsidRDefault="00FE22A7" w:rsidP="000060FC">
            <w:pPr>
              <w:spacing w:before="120"/>
              <w:ind w:left="2198"/>
              <w:jc w:val="left"/>
            </w:pPr>
          </w:p>
          <w:p w14:paraId="60CF3B4B" w14:textId="77777777" w:rsidR="00FE22A7" w:rsidRDefault="00FE22A7" w:rsidP="000060FC">
            <w:pPr>
              <w:spacing w:before="120"/>
              <w:ind w:left="2198"/>
              <w:jc w:val="left"/>
            </w:pPr>
          </w:p>
          <w:p w14:paraId="295636FF" w14:textId="72BB7040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E22A7">
              <w:rPr>
                <w:noProof/>
              </w:rPr>
              <w:t>mardi 26 octobre 2021</w:t>
            </w:r>
            <w:r w:rsidRPr="000060FC">
              <w:fldChar w:fldCharType="end"/>
            </w:r>
          </w:p>
          <w:p w14:paraId="6B88A34F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73EE0342" w14:textId="77777777" w:rsidR="000060FC" w:rsidRPr="000060FC" w:rsidRDefault="00D5659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 et 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SALVAT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JOHAN et SANDRINE</w:t>
            </w:r>
          </w:p>
          <w:p w14:paraId="0CFFFB08" w14:textId="2546AFE8" w:rsidR="000060FC" w:rsidRPr="000060FC" w:rsidRDefault="00D5659C" w:rsidP="000060FC">
            <w:pPr>
              <w:spacing w:before="120"/>
              <w:ind w:left="2198"/>
              <w:jc w:val="left"/>
            </w:pPr>
            <w:r>
              <w:t>1</w:t>
            </w:r>
            <w:r w:rsidR="000060FC" w:rsidRPr="000060FC">
              <w:t xml:space="preserve"> </w:t>
            </w:r>
            <w:r>
              <w:t>La salle</w:t>
            </w:r>
            <w:r w:rsidR="000060FC" w:rsidRPr="000060FC">
              <w:t xml:space="preserve"> </w:t>
            </w:r>
          </w:p>
          <w:p w14:paraId="534E25B7" w14:textId="1A4C8AD7" w:rsidR="000060FC" w:rsidRPr="000060FC" w:rsidRDefault="00D5659C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LAURABUC</w:t>
            </w:r>
          </w:p>
        </w:tc>
      </w:tr>
    </w:tbl>
    <w:p w14:paraId="4DCB50E3" w14:textId="77777777" w:rsidR="00FE22A7" w:rsidRDefault="00FE22A7" w:rsidP="000060FC">
      <w:pPr>
        <w:spacing w:before="120"/>
        <w:rPr>
          <w:i/>
          <w:u w:val="single"/>
        </w:rPr>
      </w:pPr>
    </w:p>
    <w:p w14:paraId="4EA2798F" w14:textId="77777777" w:rsidR="00FE22A7" w:rsidRDefault="00FE22A7" w:rsidP="000060FC">
      <w:pPr>
        <w:spacing w:before="120"/>
        <w:rPr>
          <w:i/>
          <w:u w:val="single"/>
        </w:rPr>
      </w:pPr>
    </w:p>
    <w:p w14:paraId="06A710B2" w14:textId="77777777" w:rsidR="00FE22A7" w:rsidRDefault="00FE22A7" w:rsidP="000060FC">
      <w:pPr>
        <w:spacing w:before="120"/>
        <w:rPr>
          <w:i/>
          <w:u w:val="single"/>
        </w:rPr>
      </w:pPr>
    </w:p>
    <w:p w14:paraId="2A00DCFC" w14:textId="4A1E476E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7E2A82CA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3FE87805" w14:textId="523825F3" w:rsidR="000060FC" w:rsidRPr="000060FC" w:rsidRDefault="000060FC" w:rsidP="000060FC">
      <w:pPr>
        <w:spacing w:before="120"/>
      </w:pPr>
      <w:proofErr w:type="gramStart"/>
      <w:r w:rsidRPr="000060FC">
        <w:rPr>
          <w:i/>
          <w:u w:val="single"/>
        </w:rPr>
        <w:t>Dossier</w:t>
      </w:r>
      <w:r w:rsidR="00FE22A7">
        <w:rPr>
          <w:i/>
          <w:u w:val="single"/>
        </w:rPr>
        <w:t xml:space="preserve"> </w:t>
      </w:r>
      <w:r w:rsidRPr="000060FC">
        <w:rPr>
          <w:i/>
        </w:rPr>
        <w:t xml:space="preserve"> </w:t>
      </w:r>
      <w:r w:rsidR="00D5659C">
        <w:rPr>
          <w:bCs/>
        </w:rPr>
        <w:t>Monsieur</w:t>
      </w:r>
      <w:proofErr w:type="gramEnd"/>
      <w:r w:rsidR="00D5659C">
        <w:rPr>
          <w:bCs/>
        </w:rPr>
        <w:t xml:space="preserve"> et Madame</w:t>
      </w:r>
      <w:r w:rsidRPr="000060FC">
        <w:rPr>
          <w:bCs/>
        </w:rPr>
        <w:t xml:space="preserve"> </w:t>
      </w:r>
      <w:r w:rsidR="00D5659C">
        <w:rPr>
          <w:bCs/>
        </w:rPr>
        <w:t>SALVAT</w:t>
      </w:r>
      <w:r w:rsidRPr="000060FC">
        <w:rPr>
          <w:bCs/>
        </w:rPr>
        <w:t xml:space="preserve"> </w:t>
      </w:r>
      <w:r w:rsidR="00D5659C">
        <w:rPr>
          <w:bCs/>
        </w:rPr>
        <w:t>JOHAN et SANDRINE</w:t>
      </w:r>
    </w:p>
    <w:p w14:paraId="54511C60" w14:textId="77777777" w:rsidR="000060FC" w:rsidRPr="000060FC" w:rsidRDefault="000060FC" w:rsidP="000060FC">
      <w:pPr>
        <w:spacing w:before="120"/>
      </w:pPr>
    </w:p>
    <w:p w14:paraId="46BA706E" w14:textId="044B68B6" w:rsidR="000060FC" w:rsidRPr="000060FC" w:rsidRDefault="00D5659C" w:rsidP="000060FC">
      <w:pPr>
        <w:spacing w:before="120"/>
        <w:ind w:firstLine="709"/>
      </w:pPr>
      <w:r>
        <w:rPr>
          <w:bCs/>
        </w:rPr>
        <w:t>Monsieur et Madame</w:t>
      </w:r>
      <w:r w:rsidR="000060FC" w:rsidRPr="000060FC">
        <w:t>,</w:t>
      </w:r>
    </w:p>
    <w:p w14:paraId="797818D4" w14:textId="77777777" w:rsidR="000060FC" w:rsidRPr="000060FC" w:rsidRDefault="000060FC" w:rsidP="000060FC">
      <w:pPr>
        <w:spacing w:before="120"/>
        <w:ind w:firstLine="709"/>
      </w:pPr>
    </w:p>
    <w:p w14:paraId="0F5D7A4D" w14:textId="381AC699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5659C">
        <w:t>LAURABUC</w:t>
      </w:r>
      <w:r w:rsidRPr="000060FC">
        <w:t xml:space="preserve">, </w:t>
      </w:r>
      <w:r w:rsidR="00D5659C">
        <w:rPr>
          <w:bCs/>
        </w:rPr>
        <w:t>1</w:t>
      </w:r>
      <w:r w:rsidRPr="000060FC">
        <w:rPr>
          <w:bCs/>
        </w:rPr>
        <w:t xml:space="preserve"> </w:t>
      </w:r>
      <w:r w:rsidR="00D5659C">
        <w:rPr>
          <w:bCs/>
        </w:rPr>
        <w:t xml:space="preserve">La </w:t>
      </w:r>
      <w:proofErr w:type="gramStart"/>
      <w:r w:rsidR="00D5659C">
        <w:rPr>
          <w:bCs/>
        </w:rPr>
        <w:t>salle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D5659C">
        <w:rPr>
          <w:iCs/>
        </w:rPr>
        <w:t>54  58  65</w:t>
      </w:r>
      <w:r w:rsidRPr="000060FC">
        <w:rPr>
          <w:iCs/>
        </w:rPr>
        <w:t xml:space="preserve">, section </w:t>
      </w:r>
      <w:r w:rsidR="00D5659C">
        <w:rPr>
          <w:iCs/>
        </w:rPr>
        <w:t>ZQ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5659C">
        <w:t>26/10/2021</w:t>
      </w:r>
      <w:r w:rsidRPr="000060FC">
        <w:t>, veuillez trouver ci-joint au présent courrier :</w:t>
      </w:r>
    </w:p>
    <w:p w14:paraId="10298410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23BC141C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015C35CA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49884207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0B59D080" w14:textId="5366700F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5659C">
        <w:rPr>
          <w:bCs/>
        </w:rPr>
        <w:t>Monsieur et 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0FA08828" w14:textId="77777777" w:rsidR="000060FC" w:rsidRPr="000060FC" w:rsidRDefault="000060FC" w:rsidP="000060FC">
      <w:pPr>
        <w:spacing w:before="240"/>
        <w:ind w:left="709"/>
      </w:pPr>
    </w:p>
    <w:p w14:paraId="1C942F37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7BE40BCC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76A5818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665F70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0C26DD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DFC5740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64AC080A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9CA73" w14:textId="77777777" w:rsidR="00F32526" w:rsidRDefault="00F32526">
      <w:r>
        <w:separator/>
      </w:r>
    </w:p>
  </w:endnote>
  <w:endnote w:type="continuationSeparator" w:id="0">
    <w:p w14:paraId="223381FA" w14:textId="77777777" w:rsidR="00F32526" w:rsidRDefault="00F32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6D0F3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79AC788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77E56A4B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7851A" w14:textId="77777777" w:rsidR="00F32526" w:rsidRDefault="00F32526">
      <w:r>
        <w:separator/>
      </w:r>
    </w:p>
  </w:footnote>
  <w:footnote w:type="continuationSeparator" w:id="0">
    <w:p w14:paraId="3293ED5A" w14:textId="77777777" w:rsidR="00F32526" w:rsidRDefault="00F325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F32526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5659C"/>
    <w:rsid w:val="00D86146"/>
    <w:rsid w:val="00E00F56"/>
    <w:rsid w:val="00E70B6C"/>
    <w:rsid w:val="00E94BAE"/>
    <w:rsid w:val="00EC205F"/>
    <w:rsid w:val="00F32526"/>
    <w:rsid w:val="00F95CC9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06DE62"/>
  <w15:chartTrackingRefBased/>
  <w15:docId w15:val="{9960F36E-6D0B-41E2-B24C-6BF282607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69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2021-10-26T14:16:00Z</cp:lastPrinted>
  <dcterms:created xsi:type="dcterms:W3CDTF">2021-10-26T14:15:00Z</dcterms:created>
  <dcterms:modified xsi:type="dcterms:W3CDTF">2021-10-26T15:25:00Z</dcterms:modified>
</cp:coreProperties>
</file>