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F95CC9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69306A">
              <w:rPr>
                <w:noProof/>
              </w:rPr>
              <w:t>lundi 15 juillet 2019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2B2614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GONCALVES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Jérome</w:t>
            </w:r>
          </w:p>
          <w:p w:rsidR="000060FC" w:rsidRPr="000060FC" w:rsidRDefault="002B2614" w:rsidP="000060FC">
            <w:pPr>
              <w:spacing w:before="120"/>
              <w:ind w:left="2198"/>
              <w:jc w:val="left"/>
            </w:pPr>
            <w:r>
              <w:t>13</w:t>
            </w:r>
            <w:r w:rsidR="000060FC" w:rsidRPr="000060FC">
              <w:t xml:space="preserve"> </w:t>
            </w:r>
            <w:r>
              <w:t>Chemin d' En Bonis</w:t>
            </w:r>
            <w:r w:rsidR="000060FC" w:rsidRPr="000060FC">
              <w:t xml:space="preserve"> </w:t>
            </w:r>
          </w:p>
          <w:p w:rsidR="000060FC" w:rsidRPr="000060FC" w:rsidRDefault="002B2614" w:rsidP="002B2614">
            <w:pPr>
              <w:spacing w:before="120"/>
              <w:ind w:left="2198"/>
              <w:jc w:val="left"/>
            </w:pPr>
            <w:r>
              <w:t>11320</w:t>
            </w:r>
            <w:r w:rsidR="000060FC" w:rsidRPr="000060FC">
              <w:t xml:space="preserve"> </w:t>
            </w:r>
            <w:r>
              <w:t>MONTFERRAND</w:t>
            </w:r>
          </w:p>
        </w:tc>
      </w:tr>
    </w:tbl>
    <w:p w:rsidR="003F1ED7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2B2614">
        <w:rPr>
          <w:bCs/>
        </w:rPr>
        <w:t>Monsieur</w:t>
      </w:r>
      <w:r w:rsidRPr="000060FC">
        <w:rPr>
          <w:bCs/>
        </w:rPr>
        <w:t xml:space="preserve"> </w:t>
      </w:r>
      <w:r w:rsidR="002B2614">
        <w:rPr>
          <w:bCs/>
        </w:rPr>
        <w:t>GONCALVES</w:t>
      </w:r>
      <w:r w:rsidRPr="000060FC">
        <w:rPr>
          <w:bCs/>
        </w:rPr>
        <w:t xml:space="preserve"> </w:t>
      </w:r>
      <w:r w:rsidR="002B2614">
        <w:rPr>
          <w:bCs/>
        </w:rPr>
        <w:t>Jérome</w:t>
      </w:r>
    </w:p>
    <w:p w:rsidR="000060FC" w:rsidRPr="000060FC" w:rsidRDefault="000060FC" w:rsidP="000060FC">
      <w:pPr>
        <w:spacing w:before="120"/>
      </w:pPr>
    </w:p>
    <w:p w:rsidR="000060FC" w:rsidRPr="000060FC" w:rsidRDefault="002B2614" w:rsidP="000060FC">
      <w:pPr>
        <w:spacing w:before="120"/>
        <w:ind w:firstLine="709"/>
      </w:pPr>
      <w:r>
        <w:rPr>
          <w:bCs/>
        </w:rPr>
        <w:t>Monsieur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2B2614">
        <w:t>MONTFERRAND</w:t>
      </w:r>
      <w:r w:rsidRPr="000060FC">
        <w:t xml:space="preserve">, </w:t>
      </w:r>
      <w:r w:rsidR="002B2614">
        <w:rPr>
          <w:bCs/>
        </w:rPr>
        <w:t>13</w:t>
      </w:r>
      <w:r w:rsidRPr="000060FC">
        <w:rPr>
          <w:bCs/>
        </w:rPr>
        <w:t xml:space="preserve"> </w:t>
      </w:r>
      <w:r w:rsidR="002B2614">
        <w:rPr>
          <w:bCs/>
        </w:rPr>
        <w:t>Chemin d' En Bonis</w:t>
      </w:r>
      <w:r w:rsidRPr="000060FC">
        <w:t xml:space="preserve">,  sur la parcelle </w:t>
      </w:r>
      <w:r w:rsidRPr="000060FC">
        <w:rPr>
          <w:iCs/>
        </w:rPr>
        <w:t>n°</w:t>
      </w:r>
      <w:r w:rsidR="002B2614">
        <w:rPr>
          <w:iCs/>
        </w:rPr>
        <w:t>142</w:t>
      </w:r>
      <w:r w:rsidRPr="000060FC">
        <w:rPr>
          <w:iCs/>
        </w:rPr>
        <w:t xml:space="preserve">, section </w:t>
      </w:r>
      <w:r w:rsidR="002B2614">
        <w:rPr>
          <w:iCs/>
        </w:rPr>
        <w:t>ZO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2B2614">
        <w:t>15/07/2019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2B2614">
        <w:rPr>
          <w:bCs/>
        </w:rPr>
        <w:t>Monsieur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:rsidR="00E00F56" w:rsidRDefault="00E00F56"/>
    <w:sectPr w:rsidR="00E00F56" w:rsidSect="00F95CC9">
      <w:footerReference w:type="default" r:id="rId8"/>
      <w:type w:val="continuous"/>
      <w:pgSz w:w="11907" w:h="16840" w:code="9"/>
      <w:pgMar w:top="567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9306A" w:rsidRDefault="0069306A">
      <w:r>
        <w:separator/>
      </w:r>
    </w:p>
  </w:endnote>
  <w:endnote w:type="continuationSeparator" w:id="0">
    <w:p w:rsidR="0069306A" w:rsidRDefault="006930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165F7E" w:rsidRDefault="00165F7E" w:rsidP="00165F7E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9306A" w:rsidRDefault="0069306A">
      <w:r>
        <w:separator/>
      </w:r>
    </w:p>
  </w:footnote>
  <w:footnote w:type="continuationSeparator" w:id="0">
    <w:p w:rsidR="0069306A" w:rsidRDefault="006930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69306A"/>
    <w:rsid w:val="000060FC"/>
    <w:rsid w:val="000445BA"/>
    <w:rsid w:val="00165F7E"/>
    <w:rsid w:val="002463C1"/>
    <w:rsid w:val="002B2614"/>
    <w:rsid w:val="002B5E55"/>
    <w:rsid w:val="003F1ED7"/>
    <w:rsid w:val="00493659"/>
    <w:rsid w:val="00596BD2"/>
    <w:rsid w:val="006566AA"/>
    <w:rsid w:val="0069306A"/>
    <w:rsid w:val="006B5C30"/>
    <w:rsid w:val="00713659"/>
    <w:rsid w:val="009521D0"/>
    <w:rsid w:val="0099710A"/>
    <w:rsid w:val="00A02D99"/>
    <w:rsid w:val="00A105E0"/>
    <w:rsid w:val="00A14C9E"/>
    <w:rsid w:val="00C125B8"/>
    <w:rsid w:val="00C14575"/>
    <w:rsid w:val="00D47664"/>
    <w:rsid w:val="00D86146"/>
    <w:rsid w:val="00E00F56"/>
    <w:rsid w:val="00E70B6C"/>
    <w:rsid w:val="00E94BAE"/>
    <w:rsid w:val="00EC205F"/>
    <w:rsid w:val="00F95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F794C3A-9A17-4509-B2E3-CC5D1FF26D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0</TotalTime>
  <Pages>1</Pages>
  <Words>192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2019-07-15T09:45:00Z</dcterms:created>
  <dcterms:modified xsi:type="dcterms:W3CDTF">2019-07-15T09:45:00Z</dcterms:modified>
</cp:coreProperties>
</file>