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130C137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76654CDE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FD7E5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2742D04B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44A13053" w14:textId="77777777" w:rsidR="009A1714" w:rsidRDefault="009A17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67C3F59" w14:textId="77777777" w:rsidR="009A1714" w:rsidRDefault="009A17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F5ED041" w14:textId="77777777" w:rsidR="009A1714" w:rsidRDefault="009A17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93D9999" w14:textId="248D141D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A1714">
              <w:rPr>
                <w:rFonts w:ascii="Arial" w:hAnsi="Arial"/>
                <w:noProof/>
              </w:rPr>
              <w:t>jeudi 3 février 2022</w:t>
            </w:r>
            <w:r>
              <w:rPr>
                <w:rFonts w:ascii="Arial" w:hAnsi="Arial"/>
              </w:rPr>
              <w:fldChar w:fldCharType="end"/>
            </w:r>
          </w:p>
          <w:p w14:paraId="5B3A5FF1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97F86D3" w14:textId="77777777" w:rsidR="00D84DE5" w:rsidRDefault="00D7380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LASSERRE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14:paraId="5C644A88" w14:textId="77777777" w:rsidR="00D84DE5" w:rsidRDefault="00D7380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Ancienne RN 113 - Ferme Sainte- Barbe</w:t>
            </w:r>
            <w:r w:rsidR="00D84DE5">
              <w:rPr>
                <w:rFonts w:ascii="Arial" w:hAnsi="Arial"/>
              </w:rPr>
              <w:t xml:space="preserve"> </w:t>
            </w:r>
          </w:p>
          <w:p w14:paraId="0E8C233E" w14:textId="77777777" w:rsidR="00D84DE5" w:rsidRDefault="00D7380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0AD30071" w14:textId="77777777" w:rsidR="009A1714" w:rsidRDefault="009A1714" w:rsidP="00D84DE5">
      <w:pPr>
        <w:pStyle w:val="Commentaire"/>
        <w:rPr>
          <w:rFonts w:ascii="Arial" w:hAnsi="Arial"/>
          <w:i/>
          <w:u w:val="single"/>
        </w:rPr>
      </w:pPr>
    </w:p>
    <w:p w14:paraId="21232C26" w14:textId="77777777" w:rsidR="009A1714" w:rsidRDefault="009A1714" w:rsidP="00D84DE5">
      <w:pPr>
        <w:pStyle w:val="Commentaire"/>
        <w:rPr>
          <w:rFonts w:ascii="Arial" w:hAnsi="Arial"/>
          <w:i/>
          <w:u w:val="single"/>
        </w:rPr>
      </w:pPr>
    </w:p>
    <w:p w14:paraId="7EBDB7B8" w14:textId="77777777" w:rsidR="009A1714" w:rsidRDefault="009A1714" w:rsidP="00D84DE5">
      <w:pPr>
        <w:pStyle w:val="Commentaire"/>
        <w:rPr>
          <w:rFonts w:ascii="Arial" w:hAnsi="Arial"/>
          <w:i/>
          <w:u w:val="single"/>
        </w:rPr>
      </w:pPr>
    </w:p>
    <w:p w14:paraId="36711D98" w14:textId="5D617476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2C89160E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221FD5A7" w14:textId="67A317C5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7380E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LASSERRE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Christian</w:t>
      </w:r>
    </w:p>
    <w:p w14:paraId="3A5434D8" w14:textId="77777777" w:rsidR="00D84DE5" w:rsidRDefault="00D84DE5" w:rsidP="00D84DE5">
      <w:pPr>
        <w:pStyle w:val="Commentaire"/>
        <w:rPr>
          <w:rFonts w:ascii="Arial" w:hAnsi="Arial"/>
        </w:rPr>
      </w:pPr>
    </w:p>
    <w:p w14:paraId="4B7C1FC1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3DB0E6B" w14:textId="77777777" w:rsidR="00D84DE5" w:rsidRDefault="00D84DE5" w:rsidP="00D84DE5">
      <w:pPr>
        <w:pStyle w:val="Commentaire"/>
        <w:rPr>
          <w:rFonts w:ascii="Arial" w:hAnsi="Arial"/>
        </w:rPr>
      </w:pPr>
    </w:p>
    <w:p w14:paraId="35C520DF" w14:textId="36B0D647" w:rsidR="00D84DE5" w:rsidRDefault="00D7380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668AEA8B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7A54C709" w14:textId="26B5FBA2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738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LASSERRE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7380E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</w:t>
      </w:r>
      <w:proofErr w:type="gramStart"/>
      <w:r>
        <w:rPr>
          <w:rFonts w:ascii="Arial" w:hAnsi="Arial"/>
          <w:iCs/>
        </w:rPr>
        <w:t xml:space="preserve">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</w:t>
      </w:r>
      <w:proofErr w:type="gramEnd"/>
      <w:r>
        <w:rPr>
          <w:rFonts w:ascii="Arial" w:hAnsi="Arial"/>
          <w:b/>
          <w:bCs/>
          <w:iCs/>
          <w:sz w:val="18"/>
        </w:rPr>
        <w:t xml:space="preserve"> à la réglementation en vigueur</w:t>
      </w:r>
      <w:r>
        <w:rPr>
          <w:rFonts w:ascii="Arial" w:hAnsi="Arial"/>
          <w:iCs/>
          <w:sz w:val="18"/>
        </w:rPr>
        <w:t>.</w:t>
      </w:r>
    </w:p>
    <w:p w14:paraId="21649DBB" w14:textId="7A173EB3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7380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C03D358" w14:textId="77777777" w:rsidR="00D84DE5" w:rsidRDefault="00D84DE5" w:rsidP="00D84DE5">
      <w:pPr>
        <w:ind w:left="5670"/>
        <w:rPr>
          <w:rFonts w:cs="Arial"/>
          <w:bCs/>
        </w:rPr>
      </w:pPr>
    </w:p>
    <w:p w14:paraId="29CFAA97" w14:textId="77777777" w:rsidR="006512EA" w:rsidRDefault="00D84DE5" w:rsidP="00D84DE5">
      <w:pPr>
        <w:pStyle w:val="Retraitcorpsdetexte"/>
      </w:pPr>
      <w:r>
        <w:t xml:space="preserve">Le Président </w:t>
      </w:r>
    </w:p>
    <w:p w14:paraId="1ED0319C" w14:textId="77777777" w:rsidR="00D350A6" w:rsidRDefault="00D350A6" w:rsidP="00D84DE5">
      <w:pPr>
        <w:pStyle w:val="Retraitcorpsdetexte"/>
      </w:pPr>
    </w:p>
    <w:p w14:paraId="340BDD7A" w14:textId="77777777" w:rsidR="00D350A6" w:rsidRDefault="00D350A6" w:rsidP="00D84DE5">
      <w:pPr>
        <w:pStyle w:val="Retraitcorpsdetexte"/>
      </w:pPr>
    </w:p>
    <w:p w14:paraId="463C66D0" w14:textId="77777777" w:rsidR="00D350A6" w:rsidRDefault="00D350A6" w:rsidP="00D84DE5">
      <w:pPr>
        <w:pStyle w:val="Retraitcorpsdetexte"/>
      </w:pPr>
    </w:p>
    <w:p w14:paraId="16411D12" w14:textId="77777777" w:rsidR="00D84DE5" w:rsidRDefault="00D84DE5" w:rsidP="00D84DE5">
      <w:pPr>
        <w:pStyle w:val="Retraitcorpsdetexte"/>
      </w:pPr>
      <w:r>
        <w:t>Philippe GREFFIER</w:t>
      </w:r>
    </w:p>
    <w:p w14:paraId="5B04F768" w14:textId="77777777" w:rsidR="00385AFF" w:rsidRDefault="00385AFF" w:rsidP="00D84DE5"/>
    <w:p w14:paraId="68942FA3" w14:textId="77777777" w:rsidR="00385AFF" w:rsidRDefault="00385AFF" w:rsidP="00D84DE5"/>
    <w:p w14:paraId="17F47EC6" w14:textId="77777777" w:rsidR="00385AFF" w:rsidRDefault="00385AFF" w:rsidP="00D84DE5"/>
    <w:p w14:paraId="19B01D64" w14:textId="77777777" w:rsidR="005F0F78" w:rsidRDefault="005F0F78" w:rsidP="00D84DE5"/>
    <w:p w14:paraId="1464464B" w14:textId="77777777" w:rsidR="005F0F78" w:rsidRDefault="005F0F78" w:rsidP="00D84DE5"/>
    <w:p w14:paraId="65E9713A" w14:textId="77777777" w:rsidR="00385AFF" w:rsidRDefault="00385AFF" w:rsidP="00D84DE5"/>
    <w:p w14:paraId="47A9B0EF" w14:textId="77777777" w:rsidR="00385AFF" w:rsidRDefault="00385AFF" w:rsidP="00D84DE5"/>
    <w:p w14:paraId="53F5AC1F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44AE26D6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2D8FF4D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8984637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9C6DEE0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D61102A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FB5FE77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23EFE197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814B66F" w14:textId="77777777" w:rsidR="00D84DE5" w:rsidRDefault="00D84DE5" w:rsidP="00D84DE5">
      <w:pPr>
        <w:jc w:val="left"/>
        <w:rPr>
          <w:rFonts w:cs="Arial"/>
          <w:bCs/>
        </w:rPr>
      </w:pPr>
    </w:p>
    <w:p w14:paraId="7DA7A03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22BAE47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6DB1B1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EAA4EB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69A9FE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4F5C14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303AE2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F3D22AD" w14:textId="1FF2DBED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LASSERRE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Christian</w:t>
      </w:r>
    </w:p>
    <w:p w14:paraId="2768212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0CC27D6" w14:textId="2ED529C7" w:rsidR="00D84DE5" w:rsidRDefault="00D7380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1148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RN 113 - Ferme Sainte- Barbe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13211AB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80A3CAF" w14:textId="07BA39B0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14:paraId="3BC708D9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DAB4FA9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01BF6A4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BD1A8C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545954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97D2966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1AA0F0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55440EB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740EC19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5251C4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BBB19E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3DC7BD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7C88D726" w14:textId="6630000D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A1714">
              <w:rPr>
                <w:rFonts w:cs="Arial"/>
                <w:bCs/>
                <w:noProof/>
              </w:rPr>
              <w:t>jeudi 3 février 2022</w:t>
            </w:r>
            <w:r>
              <w:rPr>
                <w:rFonts w:cs="Arial"/>
                <w:bCs/>
              </w:rPr>
              <w:fldChar w:fldCharType="end"/>
            </w:r>
          </w:p>
          <w:p w14:paraId="28B2D56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FB188F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8E1311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2244D6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5B9C49B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42B8288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DF7A20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010B2D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BAA1EC6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786B7A01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4E345DB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FD12B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CC40EB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8761FB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6AC362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A7561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9F2A0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A1BBDF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5C4B3F3A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6C3B173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4DC5755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54CA63CD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B32E88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B0ED0F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2746D39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278F127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C7B634B" w14:textId="77777777" w:rsidR="00D84DE5" w:rsidRDefault="00D84DE5" w:rsidP="00D84DE5">
      <w:pPr>
        <w:jc w:val="left"/>
        <w:rPr>
          <w:rFonts w:cs="Arial"/>
          <w:bCs/>
        </w:rPr>
      </w:pPr>
    </w:p>
    <w:p w14:paraId="749CF7E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44DF59F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78A6AA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42AB5C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58B773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2696B7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14CC96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9D7B3C9" w14:textId="3DCC8BC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LASSERRE</w:t>
      </w:r>
      <w:r>
        <w:rPr>
          <w:rFonts w:ascii="Arial" w:hAnsi="Arial"/>
          <w:bCs/>
        </w:rPr>
        <w:t xml:space="preserve"> </w:t>
      </w:r>
      <w:r w:rsidR="00D7380E">
        <w:rPr>
          <w:rFonts w:ascii="Arial" w:hAnsi="Arial"/>
          <w:bCs/>
        </w:rPr>
        <w:t>Christian</w:t>
      </w:r>
    </w:p>
    <w:p w14:paraId="2318FC6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1098328C" w14:textId="6B01AC5F" w:rsidR="00D84DE5" w:rsidRDefault="00D7380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1148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RN 113 - Ferme Sainte- Barbe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39D7D5A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82BB192" w14:textId="0F9AE056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14:paraId="2F480256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788E5DFA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8B83DA1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F20FC1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F72E2F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5798F20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237461F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751C978B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2E01CE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AC266C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EEE6A8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B790B9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DBE7E32" w14:textId="2CA743A4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A1714">
              <w:rPr>
                <w:rFonts w:cs="Arial"/>
                <w:bCs/>
                <w:noProof/>
              </w:rPr>
              <w:t>jeudi 3 février 2022</w:t>
            </w:r>
            <w:r>
              <w:rPr>
                <w:rFonts w:cs="Arial"/>
                <w:bCs/>
              </w:rPr>
              <w:fldChar w:fldCharType="end"/>
            </w:r>
          </w:p>
          <w:p w14:paraId="5FFBEB9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E89551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591783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8BEC12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905052E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0A493E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4CA9E6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C2B593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60B5D1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D000736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5218F1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37C25F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CC9A48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EB9148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D5537E9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94EE0A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20E3093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56A6E8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F1F76C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4EE9506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4F4D" w14:textId="77777777" w:rsidR="00DC07E6" w:rsidRDefault="00DC07E6">
      <w:r>
        <w:separator/>
      </w:r>
    </w:p>
  </w:endnote>
  <w:endnote w:type="continuationSeparator" w:id="0">
    <w:p w14:paraId="12102176" w14:textId="77777777" w:rsidR="00DC07E6" w:rsidRDefault="00DC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AEAF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505733A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1DE65" w14:textId="77777777" w:rsidR="00DC07E6" w:rsidRDefault="00DC07E6">
      <w:r>
        <w:separator/>
      </w:r>
    </w:p>
  </w:footnote>
  <w:footnote w:type="continuationSeparator" w:id="0">
    <w:p w14:paraId="6787FB7D" w14:textId="77777777" w:rsidR="00DC07E6" w:rsidRDefault="00DC0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B0F90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4E0CD26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7E6"/>
    <w:rsid w:val="00170917"/>
    <w:rsid w:val="001F0530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A1714"/>
    <w:rsid w:val="00A061A6"/>
    <w:rsid w:val="00A17FE3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7380E"/>
    <w:rsid w:val="00D84DE5"/>
    <w:rsid w:val="00DC07E6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0A46A"/>
  <w15:chartTrackingRefBased/>
  <w15:docId w15:val="{1B2CBFA4-A789-49C6-A855-4CED779B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59</TotalTime>
  <Pages>3</Pages>
  <Words>657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2022-02-03T13:56:00Z</cp:lastPrinted>
  <dcterms:created xsi:type="dcterms:W3CDTF">2022-02-03T13:56:00Z</dcterms:created>
  <dcterms:modified xsi:type="dcterms:W3CDTF">2022-02-03T15:36:00Z</dcterms:modified>
</cp:coreProperties>
</file>