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14:paraId="5B4E66CF" w14:textId="77777777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408C15B4" w14:textId="77777777"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2ACE59D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1D4D22C2" w14:textId="77777777" w:rsidR="00D36B20" w:rsidRDefault="00D36B20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7DE6C994" w14:textId="77777777" w:rsidR="00D36B20" w:rsidRDefault="00D36B20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609124AC" w14:textId="77777777" w:rsidR="00D36B20" w:rsidRDefault="00D36B20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592964DE" w14:textId="7F5820F5"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D36B20">
              <w:rPr>
                <w:rFonts w:ascii="Arial" w:hAnsi="Arial"/>
                <w:noProof/>
              </w:rPr>
              <w:t>vendredi 30 avril 2021</w:t>
            </w:r>
            <w:r>
              <w:rPr>
                <w:rFonts w:ascii="Arial" w:hAnsi="Arial"/>
              </w:rPr>
              <w:fldChar w:fldCharType="end"/>
            </w:r>
          </w:p>
          <w:p w14:paraId="240F879F" w14:textId="77777777"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02D2929E" w14:textId="5E131419" w:rsidR="0015688F" w:rsidRDefault="007F0AD9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LASSERRE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Christian</w:t>
            </w:r>
          </w:p>
          <w:p w14:paraId="634F5F2F" w14:textId="6C5B5C0C" w:rsidR="0015688F" w:rsidRDefault="007F0AD9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1148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Ancienne RN 113 - Ferme Sainte- Barbe</w:t>
            </w:r>
            <w:r w:rsidR="0015688F">
              <w:rPr>
                <w:rFonts w:ascii="Arial" w:hAnsi="Arial"/>
              </w:rPr>
              <w:t xml:space="preserve"> </w:t>
            </w:r>
          </w:p>
          <w:p w14:paraId="77037939" w14:textId="7AF449F5" w:rsidR="0015688F" w:rsidRDefault="007F0AD9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14:paraId="0D3919FC" w14:textId="77777777" w:rsidR="00D36B20" w:rsidRDefault="00D36B20" w:rsidP="0015688F">
      <w:pPr>
        <w:pStyle w:val="Commentaire"/>
        <w:rPr>
          <w:rFonts w:ascii="Arial" w:hAnsi="Arial"/>
          <w:i/>
          <w:u w:val="single"/>
        </w:rPr>
      </w:pPr>
    </w:p>
    <w:p w14:paraId="2DA0CDF6" w14:textId="77777777" w:rsidR="00D36B20" w:rsidRDefault="00D36B20" w:rsidP="0015688F">
      <w:pPr>
        <w:pStyle w:val="Commentaire"/>
        <w:rPr>
          <w:rFonts w:ascii="Arial" w:hAnsi="Arial"/>
          <w:i/>
          <w:u w:val="single"/>
        </w:rPr>
      </w:pPr>
    </w:p>
    <w:p w14:paraId="581C7320" w14:textId="77777777" w:rsidR="00D36B20" w:rsidRDefault="00D36B20" w:rsidP="0015688F">
      <w:pPr>
        <w:pStyle w:val="Commentaire"/>
        <w:rPr>
          <w:rFonts w:ascii="Arial" w:hAnsi="Arial"/>
          <w:i/>
          <w:u w:val="single"/>
        </w:rPr>
      </w:pPr>
    </w:p>
    <w:p w14:paraId="69CAEAA3" w14:textId="0D0A1D8D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14:paraId="28986E72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14:paraId="7AD1CF39" w14:textId="4C0D4960"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7F0AD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F0AD9">
        <w:rPr>
          <w:rFonts w:ascii="Arial" w:hAnsi="Arial"/>
          <w:bCs/>
        </w:rPr>
        <w:t>LASSERRE</w:t>
      </w:r>
      <w:r>
        <w:rPr>
          <w:rFonts w:ascii="Arial" w:hAnsi="Arial"/>
          <w:bCs/>
        </w:rPr>
        <w:t xml:space="preserve"> </w:t>
      </w:r>
      <w:r w:rsidR="007F0AD9">
        <w:rPr>
          <w:rFonts w:ascii="Arial" w:hAnsi="Arial"/>
          <w:bCs/>
        </w:rPr>
        <w:t>Christian</w:t>
      </w:r>
    </w:p>
    <w:p w14:paraId="5E07A64E" w14:textId="77777777" w:rsidR="0015688F" w:rsidRDefault="0015688F" w:rsidP="0015688F">
      <w:pPr>
        <w:pStyle w:val="Commentaire"/>
        <w:rPr>
          <w:rFonts w:ascii="Arial" w:hAnsi="Arial"/>
        </w:rPr>
      </w:pPr>
    </w:p>
    <w:p w14:paraId="6683EE0D" w14:textId="7CEEE823" w:rsidR="0015688F" w:rsidRDefault="007F0AD9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14:paraId="6E506241" w14:textId="77777777" w:rsidR="0015688F" w:rsidRDefault="0015688F" w:rsidP="0015688F">
      <w:pPr>
        <w:pStyle w:val="Commentaire"/>
        <w:ind w:firstLine="709"/>
        <w:rPr>
          <w:rFonts w:ascii="Arial" w:hAnsi="Arial"/>
        </w:rPr>
      </w:pPr>
    </w:p>
    <w:p w14:paraId="1CD64948" w14:textId="27B81670"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7F0AD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F0AD9">
        <w:rPr>
          <w:rFonts w:ascii="Arial" w:hAnsi="Arial"/>
          <w:bCs/>
        </w:rPr>
        <w:t>LASSERRE</w:t>
      </w:r>
      <w:r>
        <w:rPr>
          <w:rFonts w:ascii="Arial" w:hAnsi="Arial"/>
          <w:bCs/>
        </w:rPr>
        <w:t xml:space="preserve"> </w:t>
      </w:r>
      <w:r w:rsidR="007F0AD9">
        <w:rPr>
          <w:rFonts w:ascii="Arial" w:hAnsi="Arial"/>
          <w:bCs/>
        </w:rPr>
        <w:t>Christian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7F0AD9">
        <w:rPr>
          <w:rFonts w:ascii="Arial" w:hAnsi="Arial"/>
        </w:rPr>
        <w:t>CASTELNAUDARY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n°, section.</w:t>
      </w:r>
    </w:p>
    <w:p w14:paraId="63C617C3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14:paraId="418A6E0E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14:paraId="76ACDD3C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 xml:space="preserve">planifier un </w:t>
      </w:r>
      <w:proofErr w:type="gramStart"/>
      <w:r>
        <w:rPr>
          <w:rFonts w:ascii="Arial" w:hAnsi="Arial"/>
          <w:b/>
          <w:bCs/>
        </w:rPr>
        <w:t>rendez</w:t>
      </w:r>
      <w:proofErr w:type="gramEnd"/>
      <w:r>
        <w:rPr>
          <w:rFonts w:ascii="Arial" w:hAnsi="Arial"/>
          <w:b/>
          <w:bCs/>
        </w:rPr>
        <w:t xml:space="preserve"> vous</w:t>
      </w:r>
      <w:r>
        <w:rPr>
          <w:rFonts w:ascii="Arial" w:hAnsi="Arial"/>
        </w:rPr>
        <w:t xml:space="preserve"> pour vérifier la conformité des travaux réalisés.</w:t>
      </w:r>
    </w:p>
    <w:p w14:paraId="60B031F1" w14:textId="5B119FB9"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7F0AD9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6278E129" w14:textId="77777777" w:rsidR="0015688F" w:rsidRDefault="0015688F" w:rsidP="0015688F">
      <w:pPr>
        <w:ind w:left="5670"/>
        <w:rPr>
          <w:rFonts w:cs="Arial"/>
          <w:bCs/>
        </w:rPr>
      </w:pPr>
    </w:p>
    <w:p w14:paraId="5262D057" w14:textId="77777777"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14:paraId="33DF6968" w14:textId="77777777" w:rsidR="00780188" w:rsidRDefault="00780188" w:rsidP="009641BF">
      <w:pPr>
        <w:pStyle w:val="Retraitcorpsdetexte"/>
        <w:ind w:firstLine="702"/>
        <w:jc w:val="both"/>
      </w:pPr>
    </w:p>
    <w:p w14:paraId="1CDB7F6B" w14:textId="77777777" w:rsidR="00780188" w:rsidRDefault="00780188" w:rsidP="009641BF">
      <w:pPr>
        <w:pStyle w:val="Retraitcorpsdetexte"/>
        <w:ind w:firstLine="702"/>
        <w:jc w:val="both"/>
      </w:pPr>
    </w:p>
    <w:p w14:paraId="2BB3EE09" w14:textId="77777777" w:rsidR="00780188" w:rsidRDefault="00780188" w:rsidP="009641BF">
      <w:pPr>
        <w:pStyle w:val="Retraitcorpsdetexte"/>
        <w:ind w:firstLine="702"/>
        <w:jc w:val="both"/>
      </w:pPr>
    </w:p>
    <w:p w14:paraId="30BF91A8" w14:textId="77777777"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14:paraId="4043B153" w14:textId="77777777" w:rsidR="00224910" w:rsidRDefault="00224910" w:rsidP="00AE2A88">
      <w:pPr>
        <w:ind w:left="5670"/>
      </w:pPr>
    </w:p>
    <w:p w14:paraId="7FF68814" w14:textId="77777777" w:rsidR="00243875" w:rsidRDefault="00243875" w:rsidP="0015688F"/>
    <w:p w14:paraId="2FCF59AF" w14:textId="77777777" w:rsidR="00243875" w:rsidRDefault="00243875" w:rsidP="0015688F"/>
    <w:p w14:paraId="40B05023" w14:textId="77777777"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14:paraId="46FF2615" w14:textId="77777777"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14:paraId="47CA9904" w14:textId="77777777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4564C587" w14:textId="77777777"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495A9B93"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45FA93F9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390B9FAF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0DF9C974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14:paraId="42B2288E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425D0898" w14:textId="77777777" w:rsidR="0015688F" w:rsidRDefault="0015688F" w:rsidP="0015688F">
      <w:pPr>
        <w:jc w:val="left"/>
        <w:rPr>
          <w:rFonts w:cs="Arial"/>
          <w:bCs/>
        </w:rPr>
      </w:pPr>
    </w:p>
    <w:p w14:paraId="061F7668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000E1654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377B3DE0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0E019E69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6F26CFB3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3EFAF0A7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3BEEFC6D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5A56BF8E" w14:textId="745BB5C8" w:rsidR="0015688F" w:rsidRDefault="007F0AD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LASSERRE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Christian</w:t>
      </w:r>
    </w:p>
    <w:p w14:paraId="4CFFA23F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060027CD" w14:textId="2835E8E1" w:rsidR="0015688F" w:rsidRDefault="007F0AD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1148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Ancienne RN 113 - Ferme Sainte- Barbe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14:paraId="4F039FF0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591BAA6E" w14:textId="590FA3E2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14:paraId="15661B8D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093B9EAF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4F43445D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62A284BE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0FCB4884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04A99B1E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79B072FC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14:paraId="319354CD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01382A62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62BE9664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449C5B49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3D66E679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14:paraId="2FA47977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53D484F9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1AFE2DE2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24330062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53A27BCE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1B745D43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5A2A9B7F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2F9C2DE8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1599DDCC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4ADE9DA5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5952A82B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530A62AB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50782D49" w14:textId="77777777"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2D6E2A54" w14:textId="5EB8F361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36B20">
              <w:rPr>
                <w:rFonts w:cs="Arial"/>
                <w:bCs/>
                <w:noProof/>
              </w:rPr>
              <w:t>vendredi 30 avril 2021</w:t>
            </w:r>
            <w:r>
              <w:rPr>
                <w:rFonts w:cs="Arial"/>
                <w:bCs/>
              </w:rPr>
              <w:fldChar w:fldCharType="end"/>
            </w:r>
          </w:p>
          <w:p w14:paraId="765AA610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0EA1B3F1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6C80EF67" w14:textId="77777777"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14:paraId="296D2DDE" w14:textId="77777777" w:rsidR="009641BF" w:rsidRDefault="009641BF" w:rsidP="00E54CBD">
            <w:pPr>
              <w:rPr>
                <w:rFonts w:cs="Arial"/>
                <w:bCs/>
              </w:rPr>
            </w:pPr>
          </w:p>
          <w:p w14:paraId="5C856368" w14:textId="77777777"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14:paraId="04436ABF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2962CC53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4E4542B3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521CAFDB" w14:textId="77777777"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14:paraId="6700D038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7C291A0E" w14:textId="77777777"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4FD98644" w14:textId="77777777"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14:paraId="2540D54E" w14:textId="77777777"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14:paraId="35CBA983" w14:textId="77777777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14:paraId="4343C676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 w14:anchorId="340F2EE5"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14:paraId="1A216E64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0F94BDC9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5841781F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14:paraId="62AA2EA0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6132C3F4" w14:textId="77777777" w:rsidR="0015688F" w:rsidRDefault="0015688F" w:rsidP="0015688F">
      <w:pPr>
        <w:jc w:val="left"/>
        <w:rPr>
          <w:rFonts w:cs="Arial"/>
          <w:bCs/>
        </w:rPr>
      </w:pPr>
    </w:p>
    <w:p w14:paraId="73945EC6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1E04CACB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38E480C6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312CFA28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25859C49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11C96880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76BAB104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7325E155" w14:textId="10CD5EAC" w:rsidR="0015688F" w:rsidRDefault="007F0AD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LASSERRE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Christian</w:t>
      </w:r>
    </w:p>
    <w:p w14:paraId="0F4275E3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03B1509F" w14:textId="3DF83B1B" w:rsidR="0015688F" w:rsidRDefault="007F0AD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1148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Ancienne RN 113 - Ferme Sainte- Barbe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14:paraId="446E9E5B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62BDE48B" w14:textId="5F3B5E53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14:paraId="29F5A062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4F169B0E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31473E8E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15379898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10E5ABE1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55FF941B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48E1A095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14:paraId="570F1919" w14:textId="77777777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12DA46A1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5AD44170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1BDF534F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618BCD92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4B5A4C01" w14:textId="7126F40D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36B20">
              <w:rPr>
                <w:rFonts w:cs="Arial"/>
                <w:bCs/>
                <w:noProof/>
              </w:rPr>
              <w:t>vendredi 30 avril 2021</w:t>
            </w:r>
            <w:r>
              <w:rPr>
                <w:rFonts w:cs="Arial"/>
                <w:bCs/>
              </w:rPr>
              <w:fldChar w:fldCharType="end"/>
            </w:r>
          </w:p>
          <w:p w14:paraId="6222A6C4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66649653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3BE7E849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4AC71535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5285602E" w14:textId="77777777"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14:paraId="61C79AF4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41905F1A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5A9D47D4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5ED9729F" w14:textId="77777777"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14:paraId="7942BE07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10810C9B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41CD45BD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7AF93CAC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46998A98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B66C9A8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152DCBF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62EB2D07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732B54BC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14:paraId="605EAAE1" w14:textId="77777777"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419B85" w14:textId="77777777" w:rsidR="009D2F49" w:rsidRDefault="009D2F49">
      <w:r>
        <w:separator/>
      </w:r>
    </w:p>
  </w:endnote>
  <w:endnote w:type="continuationSeparator" w:id="0">
    <w:p w14:paraId="0D52430F" w14:textId="77777777" w:rsidR="009D2F49" w:rsidRDefault="009D2F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C114F4" w14:textId="77777777"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14:paraId="164DD9B7" w14:textId="77777777"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ADC185" w14:textId="77777777" w:rsidR="009D2F49" w:rsidRDefault="009D2F49">
      <w:r>
        <w:separator/>
      </w:r>
    </w:p>
  </w:footnote>
  <w:footnote w:type="continuationSeparator" w:id="0">
    <w:p w14:paraId="3C947EAC" w14:textId="77777777" w:rsidR="009D2F49" w:rsidRDefault="009D2F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DCAC28" w14:textId="77777777"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6AC54E99" w14:textId="77777777"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2F49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5A0FA8"/>
    <w:rsid w:val="00780188"/>
    <w:rsid w:val="007F0AD9"/>
    <w:rsid w:val="008C28E3"/>
    <w:rsid w:val="008E019E"/>
    <w:rsid w:val="0090446F"/>
    <w:rsid w:val="009641BF"/>
    <w:rsid w:val="00965A31"/>
    <w:rsid w:val="009C3148"/>
    <w:rsid w:val="009D2F49"/>
    <w:rsid w:val="00AE2A88"/>
    <w:rsid w:val="00AE53DB"/>
    <w:rsid w:val="00B7416A"/>
    <w:rsid w:val="00BC4580"/>
    <w:rsid w:val="00C125AF"/>
    <w:rsid w:val="00C730A3"/>
    <w:rsid w:val="00C765D4"/>
    <w:rsid w:val="00D36B20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C58AA07"/>
  <w15:chartTrackingRefBased/>
  <w15:docId w15:val="{D96AE507-7C9D-4E07-A44F-157497864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032E0-1177-4005-BDEB-DB4C9602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</TotalTime>
  <Pages>3</Pages>
  <Words>814</Words>
  <Characters>4482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2021-04-30T09:52:00Z</cp:lastPrinted>
  <dcterms:created xsi:type="dcterms:W3CDTF">2021-04-30T09:50:00Z</dcterms:created>
  <dcterms:modified xsi:type="dcterms:W3CDTF">2021-04-30T09:53:00Z</dcterms:modified>
</cp:coreProperties>
</file>