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75845814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587F522A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58CCEFF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7F7792E0" w14:textId="77777777" w:rsidR="00AE3134" w:rsidRDefault="00AE3134" w:rsidP="000060FC">
            <w:pPr>
              <w:spacing w:before="120"/>
              <w:ind w:left="2198"/>
              <w:jc w:val="left"/>
            </w:pPr>
          </w:p>
          <w:p w14:paraId="2EFA3D1C" w14:textId="77777777" w:rsidR="00AE3134" w:rsidRDefault="00AE3134" w:rsidP="000060FC">
            <w:pPr>
              <w:spacing w:before="120"/>
              <w:ind w:left="2198"/>
              <w:jc w:val="left"/>
            </w:pPr>
          </w:p>
          <w:p w14:paraId="1C41A8FF" w14:textId="77777777" w:rsidR="00AE3134" w:rsidRDefault="00AE3134" w:rsidP="000060FC">
            <w:pPr>
              <w:spacing w:before="120"/>
              <w:ind w:left="2198"/>
              <w:jc w:val="left"/>
            </w:pPr>
          </w:p>
          <w:p w14:paraId="3D535775" w14:textId="77777777" w:rsidR="00AE3134" w:rsidRDefault="00AE3134" w:rsidP="000060FC">
            <w:pPr>
              <w:spacing w:before="120"/>
              <w:ind w:left="2198"/>
              <w:jc w:val="left"/>
            </w:pPr>
          </w:p>
          <w:p w14:paraId="277FE7C1" w14:textId="0A6A5965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AE3134">
              <w:rPr>
                <w:noProof/>
              </w:rPr>
              <w:t>mardi 29 juin 2021</w:t>
            </w:r>
            <w:r w:rsidRPr="000060FC">
              <w:fldChar w:fldCharType="end"/>
            </w:r>
          </w:p>
          <w:p w14:paraId="70EAB06D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767F3337" w14:textId="77777777" w:rsidR="000060FC" w:rsidRPr="000060FC" w:rsidRDefault="0088619E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SOUSA DA SILVA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GEORGES</w:t>
            </w:r>
          </w:p>
          <w:p w14:paraId="08DCBB4C" w14:textId="53F6219F" w:rsidR="000060FC" w:rsidRPr="000060FC" w:rsidRDefault="0088619E" w:rsidP="000060FC">
            <w:pPr>
              <w:spacing w:before="120"/>
              <w:ind w:left="2198"/>
              <w:jc w:val="left"/>
            </w:pPr>
            <w:r>
              <w:t>6</w:t>
            </w:r>
            <w:r w:rsidR="000060FC" w:rsidRPr="000060FC">
              <w:t xml:space="preserve"> </w:t>
            </w:r>
            <w:r>
              <w:t>Chemin de Font Couverte</w:t>
            </w:r>
            <w:r w:rsidR="000060FC" w:rsidRPr="000060FC">
              <w:t xml:space="preserve"> </w:t>
            </w:r>
          </w:p>
          <w:p w14:paraId="1709FEE5" w14:textId="0E83F0D5" w:rsidR="000060FC" w:rsidRPr="000060FC" w:rsidRDefault="0088619E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MAS SAINTES PUELLES</w:t>
            </w:r>
          </w:p>
        </w:tc>
      </w:tr>
    </w:tbl>
    <w:p w14:paraId="0FC0C798" w14:textId="77777777" w:rsidR="00AE3134" w:rsidRDefault="00AE3134" w:rsidP="000060FC">
      <w:pPr>
        <w:spacing w:before="120"/>
        <w:rPr>
          <w:i/>
          <w:u w:val="single"/>
        </w:rPr>
      </w:pPr>
    </w:p>
    <w:p w14:paraId="6503B41E" w14:textId="77777777" w:rsidR="00AE3134" w:rsidRDefault="00AE3134" w:rsidP="000060FC">
      <w:pPr>
        <w:spacing w:before="120"/>
        <w:rPr>
          <w:i/>
          <w:u w:val="single"/>
        </w:rPr>
      </w:pPr>
    </w:p>
    <w:p w14:paraId="60DE7071" w14:textId="77777777" w:rsidR="00AE3134" w:rsidRDefault="00AE3134" w:rsidP="000060FC">
      <w:pPr>
        <w:spacing w:before="120"/>
        <w:rPr>
          <w:i/>
          <w:u w:val="single"/>
        </w:rPr>
      </w:pPr>
    </w:p>
    <w:p w14:paraId="7133DCA4" w14:textId="5A21E1C0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6DA476A3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59683D2E" w14:textId="7C0E0232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88619E">
        <w:rPr>
          <w:bCs/>
        </w:rPr>
        <w:t>Monsieur</w:t>
      </w:r>
      <w:r w:rsidRPr="000060FC">
        <w:rPr>
          <w:bCs/>
        </w:rPr>
        <w:t xml:space="preserve"> </w:t>
      </w:r>
      <w:r w:rsidR="0088619E">
        <w:rPr>
          <w:bCs/>
        </w:rPr>
        <w:t>SOUSA DA SILVA</w:t>
      </w:r>
      <w:r w:rsidRPr="000060FC">
        <w:rPr>
          <w:bCs/>
        </w:rPr>
        <w:t xml:space="preserve"> </w:t>
      </w:r>
      <w:r w:rsidR="0088619E">
        <w:rPr>
          <w:bCs/>
        </w:rPr>
        <w:t>GEORGES</w:t>
      </w:r>
    </w:p>
    <w:p w14:paraId="0EFFF231" w14:textId="77777777" w:rsidR="000060FC" w:rsidRPr="000060FC" w:rsidRDefault="000060FC" w:rsidP="000060FC">
      <w:pPr>
        <w:spacing w:before="120"/>
      </w:pPr>
    </w:p>
    <w:p w14:paraId="0BFB0B89" w14:textId="3A16102C" w:rsidR="000060FC" w:rsidRPr="000060FC" w:rsidRDefault="0088619E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38F6300E" w14:textId="77777777" w:rsidR="000060FC" w:rsidRPr="000060FC" w:rsidRDefault="000060FC" w:rsidP="000060FC">
      <w:pPr>
        <w:spacing w:before="120"/>
        <w:ind w:firstLine="709"/>
      </w:pPr>
    </w:p>
    <w:p w14:paraId="579E6625" w14:textId="4E505272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88619E">
        <w:t>MAS SAINTES PUELLES</w:t>
      </w:r>
      <w:r w:rsidRPr="000060FC">
        <w:t xml:space="preserve">, </w:t>
      </w:r>
      <w:r w:rsidR="0088619E">
        <w:rPr>
          <w:bCs/>
        </w:rPr>
        <w:t>6</w:t>
      </w:r>
      <w:r w:rsidRPr="000060FC">
        <w:rPr>
          <w:bCs/>
        </w:rPr>
        <w:t xml:space="preserve"> </w:t>
      </w:r>
      <w:r w:rsidR="0088619E">
        <w:rPr>
          <w:bCs/>
        </w:rPr>
        <w:t xml:space="preserve">Chemin de Font </w:t>
      </w:r>
      <w:proofErr w:type="gramStart"/>
      <w:r w:rsidR="0088619E">
        <w:rPr>
          <w:bCs/>
        </w:rPr>
        <w:t>Couverte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88619E">
        <w:rPr>
          <w:iCs/>
        </w:rPr>
        <w:t>1357-1359</w:t>
      </w:r>
      <w:r w:rsidRPr="000060FC">
        <w:rPr>
          <w:iCs/>
        </w:rPr>
        <w:t xml:space="preserve">, section </w:t>
      </w:r>
      <w:r w:rsidR="0088619E">
        <w:rPr>
          <w:iCs/>
        </w:rPr>
        <w:t>E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88619E">
        <w:t>29/06/2021</w:t>
      </w:r>
      <w:r w:rsidRPr="000060FC">
        <w:t>, veuillez trouver ci-joint au présent courrier :</w:t>
      </w:r>
    </w:p>
    <w:p w14:paraId="72C18A35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05DFFB42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7CB6CAF2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0B949A0E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5EE6D38A" w14:textId="5DE845D6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88619E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584E47C6" w14:textId="77777777" w:rsidR="000060FC" w:rsidRPr="000060FC" w:rsidRDefault="000060FC" w:rsidP="000060FC">
      <w:pPr>
        <w:spacing w:before="240"/>
        <w:ind w:left="709"/>
      </w:pPr>
    </w:p>
    <w:p w14:paraId="4E244D52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61B72D2F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4B4D6194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2A54E1E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4AB2CF8E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48D161C3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23A05440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699CFD" w14:textId="77777777" w:rsidR="003B728D" w:rsidRDefault="003B728D">
      <w:r>
        <w:separator/>
      </w:r>
    </w:p>
  </w:endnote>
  <w:endnote w:type="continuationSeparator" w:id="0">
    <w:p w14:paraId="3B0E45A3" w14:textId="77777777" w:rsidR="003B728D" w:rsidRDefault="003B7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D01DA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251CEB1A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6174154B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7D65E" w14:textId="77777777" w:rsidR="003B728D" w:rsidRDefault="003B728D">
      <w:r>
        <w:separator/>
      </w:r>
    </w:p>
  </w:footnote>
  <w:footnote w:type="continuationSeparator" w:id="0">
    <w:p w14:paraId="29EB7263" w14:textId="77777777" w:rsidR="003B728D" w:rsidRDefault="003B72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3B728D"/>
    <w:rsid w:val="000060FC"/>
    <w:rsid w:val="000445BA"/>
    <w:rsid w:val="00165F7E"/>
    <w:rsid w:val="002463C1"/>
    <w:rsid w:val="002B5E55"/>
    <w:rsid w:val="003B728D"/>
    <w:rsid w:val="003F1ED7"/>
    <w:rsid w:val="00493659"/>
    <w:rsid w:val="00596BD2"/>
    <w:rsid w:val="006566AA"/>
    <w:rsid w:val="006B5C30"/>
    <w:rsid w:val="00713659"/>
    <w:rsid w:val="0088619E"/>
    <w:rsid w:val="009521D0"/>
    <w:rsid w:val="0099710A"/>
    <w:rsid w:val="00A02D99"/>
    <w:rsid w:val="00A105E0"/>
    <w:rsid w:val="00A14C9E"/>
    <w:rsid w:val="00AE3134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8B7305"/>
  <w15:chartTrackingRefBased/>
  <w15:docId w15:val="{D9420B33-62CF-4D25-8702-9B4A9499E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199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2021-06-29T13:10:00Z</cp:lastPrinted>
  <dcterms:created xsi:type="dcterms:W3CDTF">2021-06-29T13:10:00Z</dcterms:created>
  <dcterms:modified xsi:type="dcterms:W3CDTF">2021-06-29T13:10:00Z</dcterms:modified>
</cp:coreProperties>
</file>