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7D3F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6165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MURATET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A6165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 - dit Coderoque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61659" w:rsidP="00A6165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616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MURATET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6165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616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MURATET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61659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61659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A61659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6165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MURATET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6165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- dit Coderoque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61659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A6165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7D3F">
              <w:rPr>
                <w:rFonts w:cs="Arial"/>
                <w:bCs/>
                <w:noProof/>
              </w:rPr>
              <w:t>jeudi 17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Procès verbal de verification</w:t>
            </w:r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MURATET</w:t>
      </w:r>
      <w:r>
        <w:rPr>
          <w:rFonts w:ascii="Arial" w:hAnsi="Arial"/>
          <w:bCs/>
        </w:rPr>
        <w:t xml:space="preserve"> </w:t>
      </w:r>
      <w:r w:rsidR="00A61659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6165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- dit Coderoque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61659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A6165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7D3F">
              <w:rPr>
                <w:rFonts w:cs="Arial"/>
                <w:bCs/>
                <w:noProof/>
              </w:rPr>
              <w:t>jeudi 17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bookmarkEnd w:id="0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D3F" w:rsidRDefault="00897D3F">
      <w:r>
        <w:separator/>
      </w:r>
    </w:p>
  </w:endnote>
  <w:endnote w:type="continuationSeparator" w:id="0">
    <w:p w:rsidR="00897D3F" w:rsidRDefault="0089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D3F" w:rsidRDefault="00897D3F">
      <w:r>
        <w:separator/>
      </w:r>
    </w:p>
  </w:footnote>
  <w:footnote w:type="continuationSeparator" w:id="0">
    <w:p w:rsidR="00897D3F" w:rsidRDefault="00897D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D3F"/>
    <w:rsid w:val="002C66B6"/>
    <w:rsid w:val="00305A9D"/>
    <w:rsid w:val="00385AFF"/>
    <w:rsid w:val="003D1660"/>
    <w:rsid w:val="003F7D70"/>
    <w:rsid w:val="006B5B1A"/>
    <w:rsid w:val="006F52A1"/>
    <w:rsid w:val="00897D3F"/>
    <w:rsid w:val="00A61659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69BE-2CB4-40B9-A8F9-12B89154B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2013-10-17T11:17:00Z</dcterms:created>
  <dcterms:modified xsi:type="dcterms:W3CDTF">2013-10-17T11:17:00Z</dcterms:modified>
</cp:coreProperties>
</file>