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0BB57FB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B348872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6EE4EE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2907AA6" w14:textId="77777777" w:rsidR="00F8057E" w:rsidRDefault="00F8057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4FE97F2" w14:textId="77777777" w:rsidR="00F8057E" w:rsidRDefault="00F8057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6911218" w14:textId="77777777" w:rsidR="00F8057E" w:rsidRDefault="00F8057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0897382" w14:textId="77777777" w:rsidR="00F8057E" w:rsidRDefault="00F8057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9636A10" w14:textId="27A8FBBA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8057E">
              <w:rPr>
                <w:rFonts w:ascii="Arial" w:hAnsi="Arial"/>
                <w:noProof/>
                <w:lang w:val="fr-FR" w:eastAsia="fr-FR"/>
              </w:rPr>
              <w:t>jeudi 8 juillet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35E8C0D4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D3A56C3" w14:textId="77777777" w:rsidR="00097553" w:rsidRPr="000475C4" w:rsidRDefault="002217F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SOUSA DA SILVA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GEORGES</w:t>
            </w:r>
          </w:p>
          <w:p w14:paraId="021F5734" w14:textId="77777777" w:rsidR="00097553" w:rsidRPr="000475C4" w:rsidRDefault="002217F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Font Couverte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076109A3" w14:textId="77777777" w:rsidR="00097553" w:rsidRPr="000475C4" w:rsidRDefault="002217F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14:paraId="485AC606" w14:textId="77777777" w:rsidR="00F8057E" w:rsidRDefault="00F8057E" w:rsidP="00097553">
      <w:pPr>
        <w:pStyle w:val="Commentaire"/>
        <w:rPr>
          <w:rFonts w:ascii="Arial" w:hAnsi="Arial"/>
          <w:i/>
          <w:u w:val="single"/>
        </w:rPr>
      </w:pPr>
    </w:p>
    <w:p w14:paraId="0855D81A" w14:textId="77777777" w:rsidR="00F8057E" w:rsidRDefault="00F8057E" w:rsidP="00097553">
      <w:pPr>
        <w:pStyle w:val="Commentaire"/>
        <w:rPr>
          <w:rFonts w:ascii="Arial" w:hAnsi="Arial"/>
          <w:i/>
          <w:u w:val="single"/>
        </w:rPr>
      </w:pPr>
    </w:p>
    <w:p w14:paraId="7BD3D1D3" w14:textId="77777777" w:rsidR="00F8057E" w:rsidRDefault="00F8057E" w:rsidP="00097553">
      <w:pPr>
        <w:pStyle w:val="Commentaire"/>
        <w:rPr>
          <w:rFonts w:ascii="Arial" w:hAnsi="Arial"/>
          <w:i/>
          <w:u w:val="single"/>
        </w:rPr>
      </w:pPr>
    </w:p>
    <w:p w14:paraId="1E2B17A3" w14:textId="605018C9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76367C2D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2346B622" w14:textId="7777777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217F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217FC">
        <w:rPr>
          <w:rFonts w:ascii="Arial" w:hAnsi="Arial"/>
          <w:bCs/>
        </w:rPr>
        <w:t>SOUSA DA SILVA</w:t>
      </w:r>
      <w:r>
        <w:rPr>
          <w:rFonts w:ascii="Arial" w:hAnsi="Arial"/>
          <w:bCs/>
        </w:rPr>
        <w:t xml:space="preserve"> </w:t>
      </w:r>
      <w:r w:rsidR="002217FC">
        <w:rPr>
          <w:rFonts w:ascii="Arial" w:hAnsi="Arial"/>
          <w:bCs/>
        </w:rPr>
        <w:t>GEORGES</w:t>
      </w:r>
    </w:p>
    <w:p w14:paraId="6AC6083F" w14:textId="77777777" w:rsidR="00097553" w:rsidRDefault="00097553" w:rsidP="00097553">
      <w:pPr>
        <w:pStyle w:val="Commentaire"/>
        <w:rPr>
          <w:rFonts w:ascii="Arial" w:hAnsi="Arial"/>
        </w:rPr>
      </w:pPr>
    </w:p>
    <w:p w14:paraId="4A37472E" w14:textId="77777777" w:rsidR="00097553" w:rsidRDefault="002217F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45B297F0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6F7B9F10" w14:textId="0C1400F8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217FC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2217FC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2217FC">
        <w:rPr>
          <w:rFonts w:ascii="Arial" w:hAnsi="Arial"/>
          <w:bCs/>
        </w:rPr>
        <w:t>Chemin de Font Couverte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217FC">
        <w:rPr>
          <w:rFonts w:ascii="Arial" w:hAnsi="Arial"/>
          <w:iCs/>
        </w:rPr>
        <w:t>1357-1359</w:t>
      </w:r>
      <w:r>
        <w:rPr>
          <w:rFonts w:ascii="Arial" w:hAnsi="Arial"/>
          <w:iCs/>
        </w:rPr>
        <w:t xml:space="preserve">, section </w:t>
      </w:r>
      <w:r w:rsidR="002217FC">
        <w:rPr>
          <w:rFonts w:ascii="Arial" w:hAnsi="Arial"/>
          <w:iCs/>
        </w:rPr>
        <w:t>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217FC">
        <w:rPr>
          <w:rFonts w:ascii="Arial" w:hAnsi="Arial"/>
        </w:rPr>
        <w:t>08/07/2021</w:t>
      </w:r>
      <w:r>
        <w:rPr>
          <w:rFonts w:ascii="Arial" w:hAnsi="Arial"/>
        </w:rPr>
        <w:t>, veuillez trouver ci-joint au présent courrier :</w:t>
      </w:r>
    </w:p>
    <w:p w14:paraId="74921096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22933A5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0532BC9C" w14:textId="2232422E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217FC">
        <w:rPr>
          <w:rFonts w:ascii="Arial" w:hAnsi="Arial"/>
          <w:b/>
          <w:i/>
        </w:rPr>
        <w:t xml:space="preserve">Installation ne présentant pas de </w:t>
      </w:r>
      <w:proofErr w:type="spellStart"/>
      <w:r w:rsidR="002217FC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067A5057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1D68DEC4" w14:textId="0E02F551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217F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5B36D1C7" w14:textId="77777777" w:rsidR="00146850" w:rsidRDefault="00146850" w:rsidP="00097553">
      <w:pPr>
        <w:pStyle w:val="Retraitcorpsdetexte"/>
      </w:pPr>
    </w:p>
    <w:p w14:paraId="611AB18F" w14:textId="77777777" w:rsidR="00146850" w:rsidRDefault="00146850" w:rsidP="00097553">
      <w:pPr>
        <w:pStyle w:val="Retraitcorpsdetexte"/>
      </w:pPr>
    </w:p>
    <w:p w14:paraId="581A94DD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0ECDBAEE" w14:textId="77777777" w:rsidR="00910802" w:rsidRDefault="00910802" w:rsidP="00097553">
      <w:pPr>
        <w:pStyle w:val="Retraitcorpsdetexte"/>
      </w:pPr>
    </w:p>
    <w:p w14:paraId="0588EB5F" w14:textId="77777777" w:rsidR="00910802" w:rsidRDefault="00910802" w:rsidP="00097553">
      <w:pPr>
        <w:pStyle w:val="Retraitcorpsdetexte"/>
      </w:pPr>
    </w:p>
    <w:p w14:paraId="70BA43BF" w14:textId="77777777" w:rsidR="00097553" w:rsidRDefault="00097553" w:rsidP="00097553">
      <w:pPr>
        <w:pStyle w:val="Retraitcorpsdetexte"/>
      </w:pPr>
      <w:r>
        <w:t>Philippe GREFFIER</w:t>
      </w:r>
    </w:p>
    <w:p w14:paraId="34C5E4FB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243DD" w14:textId="77777777" w:rsidR="00810149" w:rsidRDefault="00810149">
      <w:r>
        <w:separator/>
      </w:r>
    </w:p>
  </w:endnote>
  <w:endnote w:type="continuationSeparator" w:id="0">
    <w:p w14:paraId="3B29B0AF" w14:textId="77777777" w:rsidR="00810149" w:rsidRDefault="0081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C8469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365A8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BFFB459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3044E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864E6" w14:textId="77777777" w:rsidR="00810149" w:rsidRDefault="00810149">
      <w:r>
        <w:separator/>
      </w:r>
    </w:p>
  </w:footnote>
  <w:footnote w:type="continuationSeparator" w:id="0">
    <w:p w14:paraId="157AB7C9" w14:textId="77777777" w:rsidR="00810149" w:rsidRDefault="00810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4D69E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7ECE8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F1D2E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149"/>
    <w:rsid w:val="000475C4"/>
    <w:rsid w:val="00097553"/>
    <w:rsid w:val="00146850"/>
    <w:rsid w:val="00183378"/>
    <w:rsid w:val="001E6F76"/>
    <w:rsid w:val="002217FC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10149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8057E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91FF33"/>
  <w15:chartTrackingRefBased/>
  <w15:docId w15:val="{6B4791E5-B797-4F1A-9C02-094A0583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5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2021-07-08T13:08:00Z</cp:lastPrinted>
  <dcterms:created xsi:type="dcterms:W3CDTF">2021-07-08T13:08:00Z</dcterms:created>
  <dcterms:modified xsi:type="dcterms:W3CDTF">2021-07-08T13:13:00Z</dcterms:modified>
</cp:coreProperties>
</file>