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1869B9B0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1F1EE32B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69150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322AB29" w14:textId="77777777" w:rsidR="007D15AC" w:rsidRDefault="007D15AC" w:rsidP="000060FC">
            <w:pPr>
              <w:spacing w:before="120"/>
              <w:ind w:left="2198"/>
              <w:jc w:val="left"/>
            </w:pPr>
          </w:p>
          <w:p w14:paraId="37377B97" w14:textId="77777777" w:rsidR="007D15AC" w:rsidRDefault="007D15AC" w:rsidP="000060FC">
            <w:pPr>
              <w:spacing w:before="120"/>
              <w:ind w:left="2198"/>
              <w:jc w:val="left"/>
            </w:pPr>
          </w:p>
          <w:p w14:paraId="4DDF01DB" w14:textId="77777777" w:rsidR="007D15AC" w:rsidRDefault="007D15AC" w:rsidP="000060FC">
            <w:pPr>
              <w:spacing w:before="120"/>
              <w:ind w:left="2198"/>
              <w:jc w:val="left"/>
            </w:pPr>
          </w:p>
          <w:p w14:paraId="4ADE2C39" w14:textId="77777777" w:rsidR="007D15AC" w:rsidRDefault="007D15AC" w:rsidP="000060FC">
            <w:pPr>
              <w:spacing w:before="120"/>
              <w:ind w:left="2198"/>
              <w:jc w:val="left"/>
            </w:pPr>
          </w:p>
          <w:p w14:paraId="7EFDB1AC" w14:textId="7628CDBD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D15AC">
              <w:rPr>
                <w:noProof/>
              </w:rPr>
              <w:t>vendredi 3 septembre 2021</w:t>
            </w:r>
            <w:r w:rsidRPr="000060FC">
              <w:fldChar w:fldCharType="end"/>
            </w:r>
          </w:p>
          <w:p w14:paraId="65961782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A10B22A" w14:textId="2D054B88" w:rsidR="000060FC" w:rsidRPr="000060FC" w:rsidRDefault="00DD1B2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CALMETTES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Noël</w:t>
            </w:r>
          </w:p>
          <w:p w14:paraId="7D8FCA39" w14:textId="3A2C2D73" w:rsidR="000060FC" w:rsidRPr="000060FC" w:rsidRDefault="00DD1B25" w:rsidP="000060FC">
            <w:pPr>
              <w:spacing w:before="120"/>
              <w:ind w:left="2198"/>
              <w:jc w:val="left"/>
            </w:pPr>
            <w:proofErr w:type="spellStart"/>
            <w:r>
              <w:t>Sournac</w:t>
            </w:r>
            <w:proofErr w:type="spellEnd"/>
            <w:r w:rsidR="000060FC" w:rsidRPr="000060FC">
              <w:t xml:space="preserve"> </w:t>
            </w:r>
          </w:p>
          <w:p w14:paraId="104DEC2A" w14:textId="6BBA7C55" w:rsidR="000060FC" w:rsidRPr="000060FC" w:rsidRDefault="00DD1B25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VERDUN EN LAURAGAIS</w:t>
            </w:r>
          </w:p>
        </w:tc>
      </w:tr>
    </w:tbl>
    <w:p w14:paraId="436098E0" w14:textId="77777777" w:rsidR="007D15AC" w:rsidRDefault="007D15AC" w:rsidP="000060FC">
      <w:pPr>
        <w:spacing w:before="120"/>
        <w:rPr>
          <w:i/>
          <w:u w:val="single"/>
        </w:rPr>
      </w:pPr>
    </w:p>
    <w:p w14:paraId="7BEF1D27" w14:textId="77777777" w:rsidR="007D15AC" w:rsidRDefault="007D15AC" w:rsidP="000060FC">
      <w:pPr>
        <w:spacing w:before="120"/>
        <w:rPr>
          <w:i/>
          <w:u w:val="single"/>
        </w:rPr>
      </w:pPr>
    </w:p>
    <w:p w14:paraId="3552E078" w14:textId="77777777" w:rsidR="007D15AC" w:rsidRDefault="007D15AC" w:rsidP="000060FC">
      <w:pPr>
        <w:spacing w:before="120"/>
        <w:rPr>
          <w:i/>
          <w:u w:val="single"/>
        </w:rPr>
      </w:pPr>
    </w:p>
    <w:p w14:paraId="2B0551C8" w14:textId="1F3E5516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61F2C05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74E85E6E" w14:textId="4134856C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D1B25">
        <w:rPr>
          <w:bCs/>
        </w:rPr>
        <w:t>Succession</w:t>
      </w:r>
      <w:r w:rsidRPr="000060FC">
        <w:rPr>
          <w:bCs/>
        </w:rPr>
        <w:t xml:space="preserve"> </w:t>
      </w:r>
      <w:r w:rsidR="00DD1B25">
        <w:rPr>
          <w:bCs/>
        </w:rPr>
        <w:t>CALMETTES</w:t>
      </w:r>
      <w:r w:rsidRPr="000060FC">
        <w:rPr>
          <w:bCs/>
        </w:rPr>
        <w:t xml:space="preserve"> </w:t>
      </w:r>
      <w:r w:rsidR="00DD1B25">
        <w:rPr>
          <w:bCs/>
        </w:rPr>
        <w:t>Noël</w:t>
      </w:r>
    </w:p>
    <w:p w14:paraId="117B9F05" w14:textId="77777777" w:rsidR="000060FC" w:rsidRPr="000060FC" w:rsidRDefault="000060FC" w:rsidP="000060FC">
      <w:pPr>
        <w:spacing w:before="120"/>
      </w:pPr>
    </w:p>
    <w:p w14:paraId="4E903C70" w14:textId="7514F6F4" w:rsidR="000060FC" w:rsidRPr="000060FC" w:rsidRDefault="00DD1B25" w:rsidP="000060FC">
      <w:pPr>
        <w:spacing w:before="120"/>
        <w:ind w:firstLine="709"/>
      </w:pPr>
      <w:r>
        <w:rPr>
          <w:bCs/>
        </w:rPr>
        <w:t>Succession</w:t>
      </w:r>
      <w:r w:rsidR="000060FC" w:rsidRPr="000060FC">
        <w:t>,</w:t>
      </w:r>
    </w:p>
    <w:p w14:paraId="0E6B6251" w14:textId="77777777" w:rsidR="000060FC" w:rsidRPr="000060FC" w:rsidRDefault="000060FC" w:rsidP="000060FC">
      <w:pPr>
        <w:spacing w:before="120"/>
        <w:ind w:firstLine="709"/>
      </w:pPr>
    </w:p>
    <w:p w14:paraId="48A777CB" w14:textId="357084A3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D1B25">
        <w:t>VERDUN EN LAURAGAIS</w:t>
      </w:r>
      <w:r w:rsidRPr="000060FC">
        <w:t xml:space="preserve">, </w:t>
      </w:r>
      <w:proofErr w:type="spellStart"/>
      <w:proofErr w:type="gramStart"/>
      <w:r w:rsidR="00DD1B25">
        <w:rPr>
          <w:bCs/>
        </w:rPr>
        <w:t>Sournac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DD1B25">
        <w:rPr>
          <w:iCs/>
        </w:rPr>
        <w:t>922</w:t>
      </w:r>
      <w:r w:rsidRPr="000060FC">
        <w:rPr>
          <w:iCs/>
        </w:rPr>
        <w:t xml:space="preserve">, section </w:t>
      </w:r>
      <w:r w:rsidR="00DD1B25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D1B25">
        <w:t>02/09/2021</w:t>
      </w:r>
      <w:r w:rsidRPr="000060FC">
        <w:t>, veuillez trouver ci-joint au présent courrier :</w:t>
      </w:r>
    </w:p>
    <w:p w14:paraId="5BAB93B1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04DCB2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378BAC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9A1D23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000B2A42" w14:textId="00C77298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D1B25">
        <w:rPr>
          <w:bCs/>
        </w:rPr>
        <w:t>Succession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760CD04" w14:textId="77777777" w:rsidR="000060FC" w:rsidRPr="000060FC" w:rsidRDefault="000060FC" w:rsidP="000060FC">
      <w:pPr>
        <w:spacing w:before="240"/>
        <w:ind w:left="709"/>
      </w:pPr>
    </w:p>
    <w:p w14:paraId="67A5DE48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614D50BD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E1F41A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027234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88017E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521E7F7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0CCA98D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0A9B4" w14:textId="77777777" w:rsidR="0096796D" w:rsidRDefault="0096796D">
      <w:r>
        <w:separator/>
      </w:r>
    </w:p>
  </w:endnote>
  <w:endnote w:type="continuationSeparator" w:id="0">
    <w:p w14:paraId="589736D9" w14:textId="77777777" w:rsidR="0096796D" w:rsidRDefault="00967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0B652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03F2E39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2DD10A8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B8282" w14:textId="77777777" w:rsidR="0096796D" w:rsidRDefault="0096796D">
      <w:r>
        <w:separator/>
      </w:r>
    </w:p>
  </w:footnote>
  <w:footnote w:type="continuationSeparator" w:id="0">
    <w:p w14:paraId="6E1E68A4" w14:textId="77777777" w:rsidR="0096796D" w:rsidRDefault="00967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96796D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D15AC"/>
    <w:rsid w:val="009521D0"/>
    <w:rsid w:val="0096796D"/>
    <w:rsid w:val="0099710A"/>
    <w:rsid w:val="00A02D99"/>
    <w:rsid w:val="00A105E0"/>
    <w:rsid w:val="00A14C9E"/>
    <w:rsid w:val="00C125B8"/>
    <w:rsid w:val="00C14575"/>
    <w:rsid w:val="00D47664"/>
    <w:rsid w:val="00D86146"/>
    <w:rsid w:val="00DD1B25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164249"/>
  <w15:chartTrackingRefBased/>
  <w15:docId w15:val="{EBCE92B6-8D7A-4EE1-BF59-63DFD584E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5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2021-09-03T09:27:00Z</cp:lastPrinted>
  <dcterms:created xsi:type="dcterms:W3CDTF">2021-09-03T09:26:00Z</dcterms:created>
  <dcterms:modified xsi:type="dcterms:W3CDTF">2021-09-03T09:32:00Z</dcterms:modified>
</cp:coreProperties>
</file>