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72D66C37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6814692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FDE245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6B62A7FF" w14:textId="77777777" w:rsidR="003D3B87" w:rsidRDefault="003D3B8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55ED8274" w14:textId="77777777" w:rsidR="003D3B87" w:rsidRDefault="003D3B8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435EAD96" w14:textId="77777777" w:rsidR="003D3B87" w:rsidRDefault="003D3B8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687D20EF" w14:textId="6C19E6A0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D3B87">
              <w:rPr>
                <w:rFonts w:ascii="Arial" w:hAnsi="Arial"/>
                <w:noProof/>
                <w:lang w:val="fr-FR" w:eastAsia="fr-FR"/>
              </w:rPr>
              <w:t>vendredi 12 novembre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23655F1F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2FEEA21" w14:textId="1157BC36" w:rsidR="00097553" w:rsidRPr="000475C4" w:rsidRDefault="0041204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BOSTOCK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John</w:t>
            </w:r>
          </w:p>
          <w:p w14:paraId="08689A81" w14:textId="2ED128D7" w:rsidR="00097553" w:rsidRPr="000475C4" w:rsidRDefault="0041204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Fort de Bassens 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2FFC0848" w14:textId="7ED81CA9" w:rsidR="00097553" w:rsidRPr="000475C4" w:rsidRDefault="0041204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14:paraId="10B5A73D" w14:textId="77777777" w:rsidR="003D3B87" w:rsidRDefault="003D3B87" w:rsidP="00097553">
      <w:pPr>
        <w:pStyle w:val="Commentaire"/>
        <w:rPr>
          <w:rFonts w:ascii="Arial" w:hAnsi="Arial"/>
          <w:i/>
          <w:u w:val="single"/>
        </w:rPr>
      </w:pPr>
    </w:p>
    <w:p w14:paraId="05ACC496" w14:textId="77777777" w:rsidR="003D3B87" w:rsidRDefault="003D3B87" w:rsidP="00097553">
      <w:pPr>
        <w:pStyle w:val="Commentaire"/>
        <w:rPr>
          <w:rFonts w:ascii="Arial" w:hAnsi="Arial"/>
          <w:i/>
          <w:u w:val="single"/>
        </w:rPr>
      </w:pPr>
    </w:p>
    <w:p w14:paraId="6DB6509E" w14:textId="77777777" w:rsidR="003D3B87" w:rsidRDefault="003D3B87" w:rsidP="00097553">
      <w:pPr>
        <w:pStyle w:val="Commentaire"/>
        <w:rPr>
          <w:rFonts w:ascii="Arial" w:hAnsi="Arial"/>
          <w:i/>
          <w:u w:val="single"/>
        </w:rPr>
      </w:pPr>
    </w:p>
    <w:p w14:paraId="2702622C" w14:textId="4FFE66B0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217CE84F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4FE8ECA0" w14:textId="3800551C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1204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12049">
        <w:rPr>
          <w:rFonts w:ascii="Arial" w:hAnsi="Arial"/>
          <w:bCs/>
        </w:rPr>
        <w:t>BOSTOCK</w:t>
      </w:r>
      <w:r>
        <w:rPr>
          <w:rFonts w:ascii="Arial" w:hAnsi="Arial"/>
          <w:bCs/>
        </w:rPr>
        <w:t xml:space="preserve"> </w:t>
      </w:r>
      <w:r w:rsidR="00412049">
        <w:rPr>
          <w:rFonts w:ascii="Arial" w:hAnsi="Arial"/>
          <w:bCs/>
        </w:rPr>
        <w:t>John</w:t>
      </w:r>
    </w:p>
    <w:p w14:paraId="35CA8C5E" w14:textId="77777777" w:rsidR="00097553" w:rsidRDefault="00097553" w:rsidP="00097553">
      <w:pPr>
        <w:pStyle w:val="Commentaire"/>
        <w:rPr>
          <w:rFonts w:ascii="Arial" w:hAnsi="Arial"/>
        </w:rPr>
      </w:pPr>
    </w:p>
    <w:p w14:paraId="3677CE9C" w14:textId="1B776D57" w:rsidR="00097553" w:rsidRDefault="0041204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2D3E160F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41E0F9B1" w14:textId="62E3E7B4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12049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412049">
        <w:rPr>
          <w:rFonts w:ascii="Arial" w:hAnsi="Arial"/>
          <w:bCs/>
        </w:rPr>
        <w:t>Fort de Bassens (dépendance)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>sur la parcelle n</w:t>
      </w:r>
      <w:r>
        <w:rPr>
          <w:rFonts w:ascii="Arial" w:hAnsi="Arial"/>
          <w:iCs/>
        </w:rPr>
        <w:t>°</w:t>
      </w:r>
      <w:r w:rsidR="00412049">
        <w:rPr>
          <w:rFonts w:ascii="Arial" w:hAnsi="Arial"/>
          <w:iCs/>
        </w:rPr>
        <w:t>37</w:t>
      </w:r>
      <w:r>
        <w:rPr>
          <w:rFonts w:ascii="Arial" w:hAnsi="Arial"/>
          <w:iCs/>
        </w:rPr>
        <w:t xml:space="preserve">, section </w:t>
      </w:r>
      <w:r w:rsidR="00412049">
        <w:rPr>
          <w:rFonts w:ascii="Arial" w:hAnsi="Arial"/>
          <w:iCs/>
        </w:rPr>
        <w:t>ZI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12049">
        <w:rPr>
          <w:rFonts w:ascii="Arial" w:hAnsi="Arial"/>
        </w:rPr>
        <w:t>12/11/2021</w:t>
      </w:r>
      <w:r>
        <w:rPr>
          <w:rFonts w:ascii="Arial" w:hAnsi="Arial"/>
        </w:rPr>
        <w:t>, veuillez trouver ci-joint au présent courrier :</w:t>
      </w:r>
    </w:p>
    <w:p w14:paraId="6ED7D6A3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69521529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0D02C01B" w14:textId="254E8196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12049">
        <w:rPr>
          <w:rFonts w:ascii="Arial" w:hAnsi="Arial"/>
          <w:b/>
          <w:i/>
        </w:rPr>
        <w:t xml:space="preserve">Installation ne présentant pas de </w:t>
      </w:r>
      <w:proofErr w:type="spellStart"/>
      <w:r w:rsidR="00412049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3D90891A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6CE8743F" w14:textId="2F8A5221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1204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2CC091DE" w14:textId="77777777" w:rsidR="00146850" w:rsidRDefault="00146850" w:rsidP="00097553">
      <w:pPr>
        <w:pStyle w:val="Retraitcorpsdetexte"/>
      </w:pPr>
    </w:p>
    <w:p w14:paraId="72A8CA96" w14:textId="77777777" w:rsidR="00146850" w:rsidRDefault="00146850" w:rsidP="00097553">
      <w:pPr>
        <w:pStyle w:val="Retraitcorpsdetexte"/>
      </w:pPr>
    </w:p>
    <w:p w14:paraId="5070CDA2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128DA47C" w14:textId="77777777" w:rsidR="00910802" w:rsidRDefault="00910802" w:rsidP="00097553">
      <w:pPr>
        <w:pStyle w:val="Retraitcorpsdetexte"/>
      </w:pPr>
    </w:p>
    <w:p w14:paraId="5EEBDA59" w14:textId="77777777" w:rsidR="00910802" w:rsidRDefault="00910802" w:rsidP="00097553">
      <w:pPr>
        <w:pStyle w:val="Retraitcorpsdetexte"/>
      </w:pPr>
    </w:p>
    <w:p w14:paraId="1924761B" w14:textId="77777777" w:rsidR="00097553" w:rsidRDefault="00097553" w:rsidP="00097553">
      <w:pPr>
        <w:pStyle w:val="Retraitcorpsdetexte"/>
      </w:pPr>
      <w:r>
        <w:t>Philippe GREFFIER</w:t>
      </w:r>
    </w:p>
    <w:p w14:paraId="26D3A142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74831" w14:textId="77777777" w:rsidR="008364B3" w:rsidRDefault="008364B3">
      <w:r>
        <w:separator/>
      </w:r>
    </w:p>
  </w:endnote>
  <w:endnote w:type="continuationSeparator" w:id="0">
    <w:p w14:paraId="32861EB9" w14:textId="77777777" w:rsidR="008364B3" w:rsidRDefault="00836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9A78B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53BB1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638FAF5E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02F11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7F0C6" w14:textId="77777777" w:rsidR="008364B3" w:rsidRDefault="008364B3">
      <w:r>
        <w:separator/>
      </w:r>
    </w:p>
  </w:footnote>
  <w:footnote w:type="continuationSeparator" w:id="0">
    <w:p w14:paraId="249007A1" w14:textId="77777777" w:rsidR="008364B3" w:rsidRDefault="00836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FC2A0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AAE38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87980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64B3"/>
    <w:rsid w:val="000475C4"/>
    <w:rsid w:val="00097553"/>
    <w:rsid w:val="00146850"/>
    <w:rsid w:val="00183378"/>
    <w:rsid w:val="001E6F76"/>
    <w:rsid w:val="003962C3"/>
    <w:rsid w:val="003D3B87"/>
    <w:rsid w:val="00412049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364B3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CC3F35"/>
  <w15:chartTrackingRefBased/>
  <w15:docId w15:val="{3B7A51AE-2149-4481-9885-882FB9A27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2021-11-12T14:55:00Z</cp:lastPrinted>
  <dcterms:created xsi:type="dcterms:W3CDTF">2021-11-12T14:54:00Z</dcterms:created>
  <dcterms:modified xsi:type="dcterms:W3CDTF">2021-11-12T14:55:00Z</dcterms:modified>
</cp:coreProperties>
</file>